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823C7" w14:textId="77777777" w:rsidR="007E0173" w:rsidRDefault="007E0173"/>
    <w:p w14:paraId="1891307C" w14:textId="77777777" w:rsidR="008D664D" w:rsidRPr="00C91858" w:rsidRDefault="00D150FA" w:rsidP="00D23A12">
      <w:pPr>
        <w:keepNext/>
        <w:jc w:val="center"/>
        <w:rPr>
          <w:b/>
          <w:sz w:val="36"/>
          <w:szCs w:val="36"/>
          <w:lang w:val="sv-SE"/>
        </w:rPr>
      </w:pPr>
      <w:r w:rsidRPr="00C91858">
        <w:rPr>
          <w:b/>
          <w:sz w:val="36"/>
          <w:szCs w:val="36"/>
          <w:lang w:val="sv-SE"/>
        </w:rPr>
        <w:t>Blankett</w:t>
      </w:r>
      <w:r w:rsidR="002C6325" w:rsidRPr="00C91858">
        <w:rPr>
          <w:b/>
          <w:sz w:val="36"/>
          <w:szCs w:val="36"/>
          <w:lang w:val="sv-SE"/>
        </w:rPr>
        <w:t xml:space="preserve"> SVY70</w:t>
      </w:r>
      <w:r w:rsidR="005D7CBE" w:rsidRPr="00C91858">
        <w:rPr>
          <w:b/>
          <w:sz w:val="36"/>
          <w:szCs w:val="36"/>
          <w:lang w:val="sv-SE"/>
        </w:rPr>
        <w:t>6</w:t>
      </w:r>
      <w:r w:rsidR="002C6325" w:rsidRPr="00C91858">
        <w:rPr>
          <w:b/>
          <w:sz w:val="36"/>
          <w:szCs w:val="36"/>
          <w:lang w:val="sv-SE"/>
        </w:rPr>
        <w:t xml:space="preserve"> </w:t>
      </w:r>
      <w:r w:rsidR="008D664D" w:rsidRPr="00C91858">
        <w:rPr>
          <w:b/>
          <w:sz w:val="36"/>
          <w:szCs w:val="36"/>
          <w:lang w:val="sv-SE"/>
        </w:rPr>
        <w:t>–</w:t>
      </w:r>
    </w:p>
    <w:p w14:paraId="14FDB873" w14:textId="77777777" w:rsidR="00433C31" w:rsidRPr="00C91858" w:rsidRDefault="00D150FA" w:rsidP="00D23A12">
      <w:pPr>
        <w:keepNext/>
        <w:jc w:val="center"/>
        <w:rPr>
          <w:b/>
          <w:sz w:val="36"/>
          <w:szCs w:val="36"/>
          <w:lang w:val="sv-SE"/>
        </w:rPr>
      </w:pPr>
      <w:r w:rsidRPr="00C91858">
        <w:rPr>
          <w:b/>
          <w:sz w:val="36"/>
          <w:szCs w:val="36"/>
          <w:lang w:val="sv-SE"/>
        </w:rPr>
        <w:t>Luftvärdighetsgodkännande av militär flyganordning</w:t>
      </w:r>
    </w:p>
    <w:p w14:paraId="6499DE7B" w14:textId="77777777" w:rsidR="00695EB4" w:rsidRPr="00C91858" w:rsidRDefault="00695EB4" w:rsidP="00695EB4">
      <w:pPr>
        <w:rPr>
          <w:b/>
          <w:lang w:val="sv-SE"/>
        </w:rPr>
      </w:pPr>
    </w:p>
    <w:tbl>
      <w:tblPr>
        <w:tblStyle w:val="TaulukkoRuudukko"/>
        <w:tblW w:w="0" w:type="auto"/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695EB4" w14:paraId="52703604" w14:textId="77777777" w:rsidTr="00495728">
        <w:tc>
          <w:tcPr>
            <w:tcW w:w="9628" w:type="dxa"/>
            <w:shd w:val="clear" w:color="auto" w:fill="C9C9C9" w:themeFill="accent3" w:themeFillTint="99"/>
          </w:tcPr>
          <w:p w14:paraId="7DF8F231" w14:textId="77777777" w:rsidR="00695EB4" w:rsidRPr="00F734AA" w:rsidRDefault="00695EB4" w:rsidP="00D23A12">
            <w:pPr>
              <w:pStyle w:val="Otsikko1"/>
              <w:spacing w:before="120" w:after="120"/>
              <w:outlineLvl w:val="0"/>
            </w:pPr>
            <w:bookmarkStart w:id="0" w:name="_Hlk175232213"/>
            <w:r w:rsidRPr="00F734AA">
              <w:t xml:space="preserve">1. </w:t>
            </w:r>
            <w:r w:rsidR="00D150FA">
              <w:t>BASUPPGIFTER</w:t>
            </w:r>
          </w:p>
        </w:tc>
      </w:tr>
      <w:bookmarkEnd w:id="0"/>
    </w:tbl>
    <w:p w14:paraId="35D506CE" w14:textId="77777777" w:rsidR="00695EB4" w:rsidRPr="00695EB4" w:rsidRDefault="00695EB4" w:rsidP="00695EB4">
      <w:pPr>
        <w:rPr>
          <w:b/>
        </w:rPr>
      </w:pPr>
    </w:p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2547"/>
        <w:gridCol w:w="1701"/>
        <w:gridCol w:w="5380"/>
      </w:tblGrid>
      <w:tr w:rsidR="000125A2" w14:paraId="77569711" w14:textId="77777777" w:rsidTr="00C65408">
        <w:tc>
          <w:tcPr>
            <w:tcW w:w="9628" w:type="dxa"/>
            <w:gridSpan w:val="3"/>
            <w:shd w:val="clear" w:color="auto" w:fill="BFBFBF" w:themeFill="background1" w:themeFillShade="BF"/>
          </w:tcPr>
          <w:p w14:paraId="4872CE06" w14:textId="77777777" w:rsidR="000125A2" w:rsidRPr="00433C31" w:rsidRDefault="00D150FA" w:rsidP="00D23A12">
            <w:pPr>
              <w:keepNext/>
              <w:jc w:val="center"/>
              <w:rPr>
                <w:b/>
              </w:rPr>
            </w:pPr>
            <w:r w:rsidRPr="00D150FA">
              <w:rPr>
                <w:b/>
              </w:rPr>
              <w:t>Användarorganisation</w:t>
            </w:r>
          </w:p>
        </w:tc>
      </w:tr>
      <w:tr w:rsidR="000125A2" w14:paraId="605D7489" w14:textId="77777777" w:rsidTr="00D150FA">
        <w:tc>
          <w:tcPr>
            <w:tcW w:w="2547" w:type="dxa"/>
            <w:shd w:val="clear" w:color="auto" w:fill="F2F2F2" w:themeFill="background1" w:themeFillShade="F2"/>
          </w:tcPr>
          <w:p w14:paraId="4FEE4DAD" w14:textId="77777777" w:rsidR="000125A2" w:rsidRDefault="000125A2" w:rsidP="00F734AA">
            <w:pPr>
              <w:pStyle w:val="Otsikko2"/>
              <w:outlineLvl w:val="1"/>
            </w:pPr>
            <w:r>
              <w:t xml:space="preserve">1.1 </w:t>
            </w:r>
            <w:r w:rsidR="00D150FA">
              <w:t>Användarorganisation</w:t>
            </w:r>
          </w:p>
        </w:tc>
        <w:tc>
          <w:tcPr>
            <w:tcW w:w="7081" w:type="dxa"/>
            <w:gridSpan w:val="2"/>
            <w:shd w:val="clear" w:color="auto" w:fill="DEEAF6" w:themeFill="accent5" w:themeFillTint="33"/>
          </w:tcPr>
          <w:p w14:paraId="0426D246" w14:textId="77777777" w:rsidR="000125A2" w:rsidRPr="003C5EFE" w:rsidRDefault="00803AB6">
            <w:r>
              <w:fldChar w:fldCharType="begin">
                <w:ffData>
                  <w:name w:val="Teksti1"/>
                  <w:enabled/>
                  <w:calcOnExit w:val="0"/>
                  <w:helpText w:type="text" w:val="Användarorganisation"/>
                  <w:statusText w:type="text" w:val="Användarorganisation"/>
                  <w:textInput/>
                </w:ffData>
              </w:fldChar>
            </w:r>
            <w:bookmarkStart w:id="1" w:name="Teksti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</w:tr>
      <w:tr w:rsidR="000125A2" w14:paraId="21E4E6BE" w14:textId="77777777" w:rsidTr="00D150FA">
        <w:tc>
          <w:tcPr>
            <w:tcW w:w="2547" w:type="dxa"/>
            <w:vMerge w:val="restart"/>
            <w:shd w:val="clear" w:color="auto" w:fill="F2F2F2" w:themeFill="background1" w:themeFillShade="F2"/>
          </w:tcPr>
          <w:p w14:paraId="7C4C92F1" w14:textId="77777777" w:rsidR="000125A2" w:rsidRDefault="000125A2" w:rsidP="00F734AA">
            <w:pPr>
              <w:pStyle w:val="Otsikko2"/>
              <w:outlineLvl w:val="1"/>
            </w:pPr>
            <w:r>
              <w:t xml:space="preserve">1.2 </w:t>
            </w:r>
            <w:r w:rsidR="00D150FA">
              <w:t>Kontaktperson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20AE2C53" w14:textId="77777777" w:rsidR="000125A2" w:rsidRPr="00F8106F" w:rsidRDefault="00D150FA" w:rsidP="000125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Namn</w:t>
            </w:r>
            <w:r w:rsidR="000125A2" w:rsidRPr="00F8106F">
              <w:rPr>
                <w:sz w:val="20"/>
                <w:szCs w:val="20"/>
              </w:rPr>
              <w:t>:</w:t>
            </w:r>
          </w:p>
          <w:p w14:paraId="54E740E5" w14:textId="77777777" w:rsidR="000125A2" w:rsidRDefault="000125A2" w:rsidP="000125A2"/>
        </w:tc>
        <w:tc>
          <w:tcPr>
            <w:tcW w:w="5380" w:type="dxa"/>
            <w:shd w:val="clear" w:color="auto" w:fill="DEEAF6" w:themeFill="accent5" w:themeFillTint="33"/>
          </w:tcPr>
          <w:p w14:paraId="46B17BBD" w14:textId="77777777" w:rsidR="000125A2" w:rsidRPr="003C5EFE" w:rsidRDefault="00803AB6" w:rsidP="000125A2">
            <w:pPr>
              <w:rPr>
                <w:color w:val="FFFFFF" w:themeColor="background1"/>
              </w:rPr>
            </w:pPr>
            <w:r>
              <w:fldChar w:fldCharType="begin">
                <w:ffData>
                  <w:name w:val="Teksti2"/>
                  <w:enabled/>
                  <w:calcOnExit w:val="0"/>
                  <w:helpText w:type="text" w:val="Namn"/>
                  <w:statusText w:type="text" w:val="Namn"/>
                  <w:textInput/>
                </w:ffData>
              </w:fldChar>
            </w:r>
            <w:bookmarkStart w:id="2" w:name="Teksti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</w:tr>
      <w:tr w:rsidR="000125A2" w14:paraId="6C585E78" w14:textId="77777777" w:rsidTr="00D150FA">
        <w:tc>
          <w:tcPr>
            <w:tcW w:w="2547" w:type="dxa"/>
            <w:vMerge/>
            <w:shd w:val="clear" w:color="auto" w:fill="F2F2F2" w:themeFill="background1" w:themeFillShade="F2"/>
          </w:tcPr>
          <w:p w14:paraId="6574BBC5" w14:textId="77777777" w:rsidR="000125A2" w:rsidRDefault="000125A2" w:rsidP="000125A2"/>
        </w:tc>
        <w:tc>
          <w:tcPr>
            <w:tcW w:w="1701" w:type="dxa"/>
            <w:shd w:val="clear" w:color="auto" w:fill="F2F2F2" w:themeFill="background1" w:themeFillShade="F2"/>
          </w:tcPr>
          <w:p w14:paraId="4A546FF9" w14:textId="77777777" w:rsidR="000125A2" w:rsidRPr="00F8106F" w:rsidRDefault="00D150FA" w:rsidP="000125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Telefon</w:t>
            </w:r>
            <w:r w:rsidR="000125A2" w:rsidRPr="00F8106F">
              <w:rPr>
                <w:sz w:val="20"/>
                <w:szCs w:val="20"/>
              </w:rPr>
              <w:t>:</w:t>
            </w:r>
          </w:p>
          <w:p w14:paraId="24588384" w14:textId="77777777" w:rsidR="000125A2" w:rsidRDefault="000125A2" w:rsidP="000125A2"/>
        </w:tc>
        <w:tc>
          <w:tcPr>
            <w:tcW w:w="5380" w:type="dxa"/>
            <w:shd w:val="clear" w:color="auto" w:fill="DEEAF6" w:themeFill="accent5" w:themeFillTint="33"/>
          </w:tcPr>
          <w:p w14:paraId="72BA338B" w14:textId="77777777" w:rsidR="000125A2" w:rsidRPr="008D1FAE" w:rsidRDefault="00803AB6" w:rsidP="000125A2">
            <w:pPr>
              <w:rPr>
                <w:color w:val="FFFFFF" w:themeColor="background1"/>
              </w:rPr>
            </w:pPr>
            <w:r>
              <w:fldChar w:fldCharType="begin">
                <w:ffData>
                  <w:name w:val="Teksti3"/>
                  <w:enabled/>
                  <w:calcOnExit w:val="0"/>
                  <w:helpText w:type="text" w:val="Telefon"/>
                  <w:statusText w:type="text" w:val="Telefon"/>
                  <w:textInput/>
                </w:ffData>
              </w:fldChar>
            </w:r>
            <w:bookmarkStart w:id="3" w:name="Teksti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</w:tr>
      <w:tr w:rsidR="000125A2" w14:paraId="4F440947" w14:textId="77777777" w:rsidTr="00D150FA">
        <w:tc>
          <w:tcPr>
            <w:tcW w:w="2547" w:type="dxa"/>
            <w:vMerge/>
            <w:shd w:val="clear" w:color="auto" w:fill="F2F2F2" w:themeFill="background1" w:themeFillShade="F2"/>
          </w:tcPr>
          <w:p w14:paraId="152D0EEB" w14:textId="77777777" w:rsidR="000125A2" w:rsidRDefault="000125A2" w:rsidP="000125A2"/>
        </w:tc>
        <w:tc>
          <w:tcPr>
            <w:tcW w:w="1701" w:type="dxa"/>
            <w:shd w:val="clear" w:color="auto" w:fill="F2F2F2" w:themeFill="background1" w:themeFillShade="F2"/>
          </w:tcPr>
          <w:p w14:paraId="7CA20171" w14:textId="77777777" w:rsidR="000125A2" w:rsidRPr="00F8106F" w:rsidRDefault="00D150FA" w:rsidP="000125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E-post</w:t>
            </w:r>
            <w:r w:rsidR="000125A2" w:rsidRPr="00F8106F">
              <w:rPr>
                <w:sz w:val="20"/>
                <w:szCs w:val="20"/>
              </w:rPr>
              <w:t>:</w:t>
            </w:r>
          </w:p>
          <w:p w14:paraId="6E1E5577" w14:textId="77777777" w:rsidR="000125A2" w:rsidRDefault="000125A2" w:rsidP="000125A2"/>
        </w:tc>
        <w:tc>
          <w:tcPr>
            <w:tcW w:w="5380" w:type="dxa"/>
            <w:shd w:val="clear" w:color="auto" w:fill="DEEAF6" w:themeFill="accent5" w:themeFillTint="33"/>
          </w:tcPr>
          <w:p w14:paraId="1CC1BB88" w14:textId="77777777" w:rsidR="000125A2" w:rsidRPr="008D1FAE" w:rsidRDefault="00803AB6" w:rsidP="000125A2">
            <w:pPr>
              <w:rPr>
                <w:color w:val="FFFFFF" w:themeColor="background1"/>
              </w:rPr>
            </w:pPr>
            <w:r>
              <w:fldChar w:fldCharType="begin">
                <w:ffData>
                  <w:name w:val="Teksti4"/>
                  <w:enabled/>
                  <w:calcOnExit w:val="0"/>
                  <w:helpText w:type="text" w:val="E-post"/>
                  <w:statusText w:type="text" w:val="  E-post"/>
                  <w:textInput/>
                </w:ffData>
              </w:fldChar>
            </w:r>
            <w:bookmarkStart w:id="4" w:name="Teksti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</w:tbl>
    <w:p w14:paraId="0024BD77" w14:textId="77777777" w:rsidR="00433C31" w:rsidRDefault="00433C31"/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0125A2" w14:paraId="3E466D9E" w14:textId="77777777" w:rsidTr="00495728">
        <w:tc>
          <w:tcPr>
            <w:tcW w:w="9628" w:type="dxa"/>
            <w:gridSpan w:val="4"/>
            <w:shd w:val="clear" w:color="auto" w:fill="DBDBDB" w:themeFill="accent3" w:themeFillTint="66"/>
          </w:tcPr>
          <w:p w14:paraId="1C853B73" w14:textId="77777777" w:rsidR="000125A2" w:rsidRPr="00433C31" w:rsidRDefault="00D150FA" w:rsidP="00D23A12">
            <w:pPr>
              <w:keepNext/>
              <w:jc w:val="center"/>
              <w:rPr>
                <w:b/>
              </w:rPr>
            </w:pPr>
            <w:r>
              <w:rPr>
                <w:b/>
              </w:rPr>
              <w:t>Militär flyganordning</w:t>
            </w:r>
          </w:p>
        </w:tc>
      </w:tr>
      <w:tr w:rsidR="00334055" w14:paraId="356C0DD9" w14:textId="77777777" w:rsidTr="008D1FAE">
        <w:tc>
          <w:tcPr>
            <w:tcW w:w="2407" w:type="dxa"/>
            <w:shd w:val="clear" w:color="auto" w:fill="F2F2F2" w:themeFill="background1" w:themeFillShade="F2"/>
          </w:tcPr>
          <w:p w14:paraId="2EE80929" w14:textId="77777777" w:rsidR="00334055" w:rsidRDefault="00334055" w:rsidP="00F734AA">
            <w:pPr>
              <w:pStyle w:val="Otsikko2"/>
              <w:outlineLvl w:val="1"/>
            </w:pPr>
            <w:r>
              <w:t xml:space="preserve">1.3 </w:t>
            </w:r>
            <w:r w:rsidR="00D150FA">
              <w:t>Tillverkare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16B43DAB" w14:textId="77777777" w:rsidR="00334055" w:rsidRDefault="00803AB6" w:rsidP="00334055">
            <w:r>
              <w:fldChar w:fldCharType="begin">
                <w:ffData>
                  <w:name w:val="Teksti5"/>
                  <w:enabled/>
                  <w:calcOnExit w:val="0"/>
                  <w:helpText w:type="text" w:val="Tillverkare"/>
                  <w:statusText w:type="text" w:val="Tillverkare"/>
                  <w:textInput/>
                </w:ffData>
              </w:fldChar>
            </w:r>
            <w:bookmarkStart w:id="5" w:name="Teksti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2407" w:type="dxa"/>
            <w:shd w:val="clear" w:color="auto" w:fill="F2F2F2" w:themeFill="background1" w:themeFillShade="F2"/>
          </w:tcPr>
          <w:p w14:paraId="1BAE7F72" w14:textId="77777777" w:rsidR="00334055" w:rsidRDefault="00334055" w:rsidP="00F734AA">
            <w:pPr>
              <w:pStyle w:val="Otsikko2"/>
              <w:outlineLvl w:val="1"/>
            </w:pPr>
            <w:r>
              <w:t>1.</w:t>
            </w:r>
            <w:r w:rsidR="00F734AA">
              <w:t>4</w:t>
            </w:r>
            <w:r>
              <w:t xml:space="preserve"> M</w:t>
            </w:r>
            <w:r w:rsidR="00D150FA">
              <w:t>odell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105C0658" w14:textId="77777777" w:rsidR="00334055" w:rsidRDefault="00803AB6" w:rsidP="00334055">
            <w:r>
              <w:fldChar w:fldCharType="begin">
                <w:ffData>
                  <w:name w:val="Teksti6"/>
                  <w:enabled/>
                  <w:calcOnExit w:val="0"/>
                  <w:helpText w:type="text" w:val="Modell"/>
                  <w:statusText w:type="text" w:val="Modell"/>
                  <w:textInput/>
                </w:ffData>
              </w:fldChar>
            </w:r>
            <w:bookmarkStart w:id="6" w:name="Teksti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</w:tr>
      <w:tr w:rsidR="00334055" w14:paraId="11AB090F" w14:textId="77777777" w:rsidTr="008D1FAE">
        <w:tc>
          <w:tcPr>
            <w:tcW w:w="2407" w:type="dxa"/>
            <w:shd w:val="clear" w:color="auto" w:fill="F2F2F2" w:themeFill="background1" w:themeFillShade="F2"/>
          </w:tcPr>
          <w:p w14:paraId="0D5C1A4C" w14:textId="77777777" w:rsidR="00D150FA" w:rsidRDefault="00334055" w:rsidP="00F734AA">
            <w:pPr>
              <w:pStyle w:val="Otsikko2"/>
              <w:outlineLvl w:val="1"/>
            </w:pPr>
            <w:r>
              <w:t>1.</w:t>
            </w:r>
            <w:r w:rsidR="00F734AA">
              <w:t>5</w:t>
            </w:r>
            <w:r>
              <w:t xml:space="preserve"> </w:t>
            </w:r>
            <w:r w:rsidR="00D150FA">
              <w:t>Den militära</w:t>
            </w:r>
          </w:p>
          <w:p w14:paraId="21698EA2" w14:textId="77777777" w:rsidR="00334055" w:rsidRDefault="00D150FA" w:rsidP="00F734AA">
            <w:pPr>
              <w:pStyle w:val="Otsikko2"/>
              <w:outlineLvl w:val="1"/>
            </w:pPr>
            <w:r>
              <w:t xml:space="preserve"> flyganordningens typ</w:t>
            </w:r>
          </w:p>
        </w:tc>
        <w:tc>
          <w:tcPr>
            <w:tcW w:w="7221" w:type="dxa"/>
            <w:gridSpan w:val="3"/>
            <w:shd w:val="clear" w:color="auto" w:fill="DEEAF6" w:themeFill="accent5" w:themeFillTint="33"/>
          </w:tcPr>
          <w:p w14:paraId="69919917" w14:textId="77777777" w:rsidR="00334055" w:rsidRDefault="00803AB6" w:rsidP="00334055">
            <w:r>
              <w:fldChar w:fldCharType="begin">
                <w:ffData>
                  <w:name w:val="Teksti7"/>
                  <w:enabled/>
                  <w:calcOnExit w:val="0"/>
                  <w:helpText w:type="text" w:val="Den militära flyganordningens typ&#10;"/>
                  <w:statusText w:type="text" w:val="Den militära flyganordningens typ"/>
                  <w:textInput/>
                </w:ffData>
              </w:fldChar>
            </w:r>
            <w:bookmarkStart w:id="7" w:name="Teksti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</w:tbl>
    <w:p w14:paraId="69874808" w14:textId="77777777" w:rsidR="00F734AA" w:rsidRDefault="00F734AA" w:rsidP="00F734AA"/>
    <w:p w14:paraId="05E354F8" w14:textId="77777777" w:rsidR="008B697D" w:rsidRDefault="008B697D">
      <w:r>
        <w:br w:type="page"/>
      </w:r>
    </w:p>
    <w:tbl>
      <w:tblPr>
        <w:tblStyle w:val="TaulukkoRuudukko"/>
        <w:tblW w:w="0" w:type="auto"/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433C31" w:rsidRPr="00866D20" w14:paraId="02F0D6D4" w14:textId="77777777" w:rsidTr="00756E4C">
        <w:tc>
          <w:tcPr>
            <w:tcW w:w="9628" w:type="dxa"/>
            <w:shd w:val="clear" w:color="auto" w:fill="C9C9C9" w:themeFill="accent3" w:themeFillTint="99"/>
          </w:tcPr>
          <w:p w14:paraId="7D3F5D72" w14:textId="77777777" w:rsidR="00433C31" w:rsidRPr="00D150FA" w:rsidRDefault="0035151B" w:rsidP="00582489">
            <w:pPr>
              <w:pStyle w:val="Otsikko1"/>
              <w:spacing w:before="120" w:after="120"/>
              <w:outlineLvl w:val="0"/>
              <w:rPr>
                <w:lang w:val="sv-SE"/>
              </w:rPr>
            </w:pPr>
            <w:bookmarkStart w:id="8" w:name="_Hlk175232019"/>
            <w:r w:rsidRPr="00D150FA">
              <w:rPr>
                <w:lang w:val="sv-SE"/>
              </w:rPr>
              <w:lastRenderedPageBreak/>
              <w:t>2</w:t>
            </w:r>
            <w:r w:rsidR="00433C31" w:rsidRPr="00D150FA">
              <w:rPr>
                <w:lang w:val="sv-SE"/>
              </w:rPr>
              <w:t xml:space="preserve">. </w:t>
            </w:r>
            <w:r w:rsidR="00D150FA" w:rsidRPr="00D150FA">
              <w:rPr>
                <w:lang w:val="sv-SE"/>
              </w:rPr>
              <w:t xml:space="preserve">DEN MILITÄRA FLYGANORDNINGENS EGENSKAPER </w:t>
            </w:r>
          </w:p>
        </w:tc>
      </w:tr>
      <w:bookmarkEnd w:id="8"/>
    </w:tbl>
    <w:p w14:paraId="6C6E3298" w14:textId="77777777" w:rsidR="00433C31" w:rsidRPr="00D150FA" w:rsidRDefault="00433C31">
      <w:pPr>
        <w:rPr>
          <w:lang w:val="sv-SE"/>
        </w:rPr>
      </w:pPr>
    </w:p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433C31" w14:paraId="0E4CF092" w14:textId="77777777" w:rsidTr="00756E4C">
        <w:tc>
          <w:tcPr>
            <w:tcW w:w="9628" w:type="dxa"/>
            <w:gridSpan w:val="4"/>
            <w:shd w:val="clear" w:color="auto" w:fill="DBDBDB" w:themeFill="accent3" w:themeFillTint="66"/>
          </w:tcPr>
          <w:p w14:paraId="5A97D82C" w14:textId="77777777" w:rsidR="00433C31" w:rsidRPr="00433C31" w:rsidRDefault="00D150FA" w:rsidP="00D916BE">
            <w:pPr>
              <w:keepNext/>
              <w:jc w:val="center"/>
              <w:rPr>
                <w:b/>
              </w:rPr>
            </w:pPr>
            <w:r>
              <w:rPr>
                <w:b/>
              </w:rPr>
              <w:t>Fysiska egenskaper</w:t>
            </w:r>
          </w:p>
        </w:tc>
      </w:tr>
      <w:tr w:rsidR="00433C31" w14:paraId="733EBBB2" w14:textId="77777777" w:rsidTr="00744561">
        <w:tc>
          <w:tcPr>
            <w:tcW w:w="2407" w:type="dxa"/>
            <w:shd w:val="clear" w:color="auto" w:fill="F2F2F2" w:themeFill="background1" w:themeFillShade="F2"/>
          </w:tcPr>
          <w:p w14:paraId="38B5C9B0" w14:textId="77777777" w:rsidR="00433C31" w:rsidRDefault="0035151B" w:rsidP="00F734AA">
            <w:pPr>
              <w:pStyle w:val="Otsikko2"/>
              <w:outlineLvl w:val="1"/>
            </w:pPr>
            <w:r>
              <w:t>2</w:t>
            </w:r>
            <w:r w:rsidR="00433C31">
              <w:t xml:space="preserve">.1 </w:t>
            </w:r>
            <w:r w:rsidR="00D150FA">
              <w:t>Yttre dimensioner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310724B4" w14:textId="77777777" w:rsidR="00433C31" w:rsidRPr="001C7D36" w:rsidRDefault="00803AB6">
            <w:pPr>
              <w:rPr>
                <w:rFonts w:cstheme="minorHAnsi"/>
              </w:rPr>
            </w:pPr>
            <w:r>
              <w:fldChar w:fldCharType="begin">
                <w:ffData>
                  <w:name w:val="Teksti22"/>
                  <w:enabled/>
                  <w:calcOnExit w:val="0"/>
                  <w:helpText w:type="text" w:val="Yttre dimensioner"/>
                  <w:statusText w:type="text" w:val="Yttre dimensioner"/>
                  <w:textInput/>
                </w:ffData>
              </w:fldChar>
            </w:r>
            <w:bookmarkStart w:id="9" w:name="Teksti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2407" w:type="dxa"/>
            <w:shd w:val="clear" w:color="auto" w:fill="F2F2F2" w:themeFill="background1" w:themeFillShade="F2"/>
          </w:tcPr>
          <w:p w14:paraId="7A17D6F8" w14:textId="77777777" w:rsidR="00FC6F37" w:rsidRDefault="0035151B" w:rsidP="00F734AA">
            <w:pPr>
              <w:pStyle w:val="Otsikko2"/>
              <w:outlineLvl w:val="1"/>
            </w:pPr>
            <w:r>
              <w:t>2</w:t>
            </w:r>
            <w:r w:rsidR="00433C31">
              <w:t xml:space="preserve">.2 </w:t>
            </w:r>
            <w:r w:rsidR="00D150FA">
              <w:t>Högsta tillåtna</w:t>
            </w:r>
          </w:p>
          <w:p w14:paraId="7F9ED02A" w14:textId="77777777" w:rsidR="00433C31" w:rsidRDefault="00D150FA" w:rsidP="00F734AA">
            <w:pPr>
              <w:pStyle w:val="Otsikko2"/>
              <w:outlineLvl w:val="1"/>
            </w:pPr>
            <w:r>
              <w:t>startmassa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0AA4E701" w14:textId="77777777" w:rsidR="00433C31" w:rsidRPr="001C7D36" w:rsidRDefault="00F3585C">
            <w:pPr>
              <w:rPr>
                <w:rFonts w:cstheme="minorHAnsi"/>
              </w:rPr>
            </w:pPr>
            <w:r>
              <w:fldChar w:fldCharType="begin">
                <w:ffData>
                  <w:name w:val="Teksti23"/>
                  <w:enabled/>
                  <w:calcOnExit w:val="0"/>
                  <w:helpText w:type="text" w:val="Högsta tillåtna startmassa&#10;&#10;"/>
                  <w:statusText w:type="text" w:val="Högsta tillåtna startmassa  "/>
                  <w:textInput/>
                </w:ffData>
              </w:fldChar>
            </w:r>
            <w:bookmarkStart w:id="10" w:name="Teksti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</w:tbl>
    <w:p w14:paraId="48B38D8E" w14:textId="77777777" w:rsidR="00433C31" w:rsidRDefault="00433C31"/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1909"/>
        <w:gridCol w:w="1630"/>
        <w:gridCol w:w="1141"/>
        <w:gridCol w:w="2176"/>
        <w:gridCol w:w="1644"/>
        <w:gridCol w:w="1128"/>
      </w:tblGrid>
      <w:tr w:rsidR="00756E4C" w14:paraId="5F05D30F" w14:textId="77777777" w:rsidTr="00514D2B">
        <w:tc>
          <w:tcPr>
            <w:tcW w:w="9628" w:type="dxa"/>
            <w:gridSpan w:val="6"/>
            <w:shd w:val="clear" w:color="auto" w:fill="DBDBDB" w:themeFill="accent3" w:themeFillTint="66"/>
          </w:tcPr>
          <w:p w14:paraId="2B4A5E06" w14:textId="77777777" w:rsidR="00756E4C" w:rsidRDefault="00D150FA" w:rsidP="00D916BE">
            <w:pPr>
              <w:keepNext/>
              <w:jc w:val="center"/>
              <w:rPr>
                <w:b/>
              </w:rPr>
            </w:pPr>
            <w:r>
              <w:rPr>
                <w:b/>
              </w:rPr>
              <w:t>Prestanda</w:t>
            </w:r>
          </w:p>
        </w:tc>
      </w:tr>
      <w:tr w:rsidR="00405E2C" w14:paraId="3A13744E" w14:textId="77777777" w:rsidTr="00582489">
        <w:tc>
          <w:tcPr>
            <w:tcW w:w="3539" w:type="dxa"/>
            <w:gridSpan w:val="2"/>
            <w:shd w:val="clear" w:color="auto" w:fill="F2F2F2" w:themeFill="background1" w:themeFillShade="F2"/>
          </w:tcPr>
          <w:p w14:paraId="7D7EE034" w14:textId="77777777" w:rsidR="00405E2C" w:rsidRDefault="00405E2C" w:rsidP="00495728">
            <w:pPr>
              <w:jc w:val="center"/>
              <w:rPr>
                <w:b/>
              </w:rPr>
            </w:pPr>
          </w:p>
        </w:tc>
        <w:tc>
          <w:tcPr>
            <w:tcW w:w="1141" w:type="dxa"/>
            <w:shd w:val="clear" w:color="auto" w:fill="F2F2F2" w:themeFill="background1" w:themeFillShade="F2"/>
          </w:tcPr>
          <w:p w14:paraId="076C3177" w14:textId="77777777" w:rsidR="00405E2C" w:rsidRPr="00405E2C" w:rsidRDefault="00C91858" w:rsidP="00582489">
            <w:pPr>
              <w:spacing w:before="20"/>
              <w:jc w:val="center"/>
              <w:rPr>
                <w:b/>
                <w:sz w:val="16"/>
                <w:szCs w:val="16"/>
              </w:rPr>
            </w:pPr>
            <w:r w:rsidRPr="00C91858">
              <w:rPr>
                <w:b/>
                <w:sz w:val="16"/>
                <w:szCs w:val="16"/>
              </w:rPr>
              <w:t>Verifierad</w:t>
            </w:r>
          </w:p>
        </w:tc>
        <w:tc>
          <w:tcPr>
            <w:tcW w:w="3820" w:type="dxa"/>
            <w:gridSpan w:val="2"/>
            <w:shd w:val="clear" w:color="auto" w:fill="F2F2F2" w:themeFill="background1" w:themeFillShade="F2"/>
          </w:tcPr>
          <w:p w14:paraId="5CB25E65" w14:textId="77777777" w:rsidR="00405E2C" w:rsidRDefault="00405E2C" w:rsidP="00495728">
            <w:pPr>
              <w:jc w:val="center"/>
              <w:rPr>
                <w:b/>
              </w:rPr>
            </w:pPr>
          </w:p>
        </w:tc>
        <w:tc>
          <w:tcPr>
            <w:tcW w:w="1128" w:type="dxa"/>
            <w:shd w:val="clear" w:color="auto" w:fill="F2F2F2" w:themeFill="background1" w:themeFillShade="F2"/>
          </w:tcPr>
          <w:p w14:paraId="41DC436D" w14:textId="77777777" w:rsidR="00405E2C" w:rsidRDefault="00C91858" w:rsidP="00582489">
            <w:pPr>
              <w:jc w:val="center"/>
              <w:rPr>
                <w:b/>
              </w:rPr>
            </w:pPr>
            <w:r w:rsidRPr="00C91858">
              <w:rPr>
                <w:b/>
                <w:sz w:val="16"/>
                <w:szCs w:val="16"/>
              </w:rPr>
              <w:t>Verifierad</w:t>
            </w:r>
          </w:p>
        </w:tc>
      </w:tr>
      <w:tr w:rsidR="00FC6F37" w14:paraId="325A7400" w14:textId="77777777" w:rsidTr="00582489">
        <w:tc>
          <w:tcPr>
            <w:tcW w:w="1909" w:type="dxa"/>
            <w:shd w:val="clear" w:color="auto" w:fill="F2F2F2" w:themeFill="background1" w:themeFillShade="F2"/>
          </w:tcPr>
          <w:p w14:paraId="1761A7A9" w14:textId="77777777" w:rsidR="00FC6F37" w:rsidRDefault="0035151B" w:rsidP="00802FD7">
            <w:pPr>
              <w:pStyle w:val="Otsikko2"/>
              <w:outlineLvl w:val="1"/>
            </w:pPr>
            <w:r>
              <w:t>2</w:t>
            </w:r>
            <w:r w:rsidR="00FC6F37">
              <w:t xml:space="preserve">.3 </w:t>
            </w:r>
            <w:r w:rsidR="00D150FA">
              <w:t>Högsta</w:t>
            </w:r>
          </w:p>
          <w:p w14:paraId="1869B146" w14:textId="77777777" w:rsidR="00FC6F37" w:rsidRDefault="00D150FA" w:rsidP="00802FD7">
            <w:pPr>
              <w:pStyle w:val="Otsikko2"/>
              <w:outlineLvl w:val="1"/>
            </w:pPr>
            <w:r>
              <w:t>flyghastighet</w:t>
            </w:r>
          </w:p>
        </w:tc>
        <w:tc>
          <w:tcPr>
            <w:tcW w:w="1630" w:type="dxa"/>
            <w:shd w:val="clear" w:color="auto" w:fill="DEEAF6" w:themeFill="accent5" w:themeFillTint="33"/>
          </w:tcPr>
          <w:p w14:paraId="29C28AB8" w14:textId="77777777" w:rsidR="00334055" w:rsidRDefault="00803AB6" w:rsidP="00FC6F37">
            <w:r>
              <w:fldChar w:fldCharType="begin">
                <w:ffData>
                  <w:name w:val="Teksti10"/>
                  <w:enabled/>
                  <w:calcOnExit w:val="0"/>
                  <w:helpText w:type="text" w:val="Högsta flyghastighet km/h"/>
                  <w:statusText w:type="text" w:val="Högsta flyghastighet km/h  "/>
                  <w:textInput/>
                </w:ffData>
              </w:fldChar>
            </w:r>
            <w:bookmarkStart w:id="11" w:name="Teksti1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  <w:r w:rsidR="00334055">
              <w:t xml:space="preserve"> </w:t>
            </w:r>
            <w:r w:rsidR="00FC6F37">
              <w:t>km/h</w:t>
            </w:r>
          </w:p>
          <w:p w14:paraId="275088D7" w14:textId="77777777" w:rsidR="00334055" w:rsidRPr="00802FD7" w:rsidRDefault="00334055" w:rsidP="00FC6F37">
            <w:pPr>
              <w:rPr>
                <w:rFonts w:cstheme="minorHAnsi"/>
                <w:sz w:val="16"/>
              </w:rPr>
            </w:pPr>
          </w:p>
          <w:p w14:paraId="579E6B55" w14:textId="77777777" w:rsidR="00FC6F37" w:rsidRDefault="00803AB6" w:rsidP="00FC6F37">
            <w:r>
              <w:fldChar w:fldCharType="begin">
                <w:ffData>
                  <w:name w:val="Teksti11"/>
                  <w:enabled/>
                  <w:calcOnExit w:val="0"/>
                  <w:helpText w:type="text" w:val="Högsta flyghastighet  m/s"/>
                  <w:statusText w:type="text" w:val="Högsta flyghastighet  m/s"/>
                  <w:textInput/>
                </w:ffData>
              </w:fldChar>
            </w:r>
            <w:bookmarkStart w:id="12" w:name="Teksti1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  <w:r w:rsidR="00FC6F37">
              <w:t xml:space="preserve"> (m/s)</w:t>
            </w:r>
          </w:p>
        </w:tc>
        <w:tc>
          <w:tcPr>
            <w:tcW w:w="1141" w:type="dxa"/>
            <w:shd w:val="clear" w:color="auto" w:fill="FFFFFF" w:themeFill="background1"/>
          </w:tcPr>
          <w:p w14:paraId="738883CD" w14:textId="77777777" w:rsidR="00FC6F37" w:rsidRDefault="00802FD7" w:rsidP="00FC6F37">
            <w:r>
              <w:fldChar w:fldCharType="begin">
                <w:ffData>
                  <w:name w:val="Valinta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13" w:name="Valinta1"/>
            <w:r>
              <w:instrText xml:space="preserve"> FORMCHECKBOX </w:instrText>
            </w:r>
            <w:r w:rsidR="002D1247">
              <w:fldChar w:fldCharType="separate"/>
            </w:r>
            <w:r>
              <w:fldChar w:fldCharType="end"/>
            </w:r>
            <w:bookmarkEnd w:id="13"/>
            <w:r w:rsidR="00334055">
              <w:t xml:space="preserve"> </w:t>
            </w:r>
            <w:r w:rsidR="00D150FA">
              <w:rPr>
                <w:sz w:val="20"/>
                <w:szCs w:val="20"/>
              </w:rPr>
              <w:t>Ja</w:t>
            </w:r>
          </w:p>
          <w:p w14:paraId="57354D34" w14:textId="77777777" w:rsidR="00334055" w:rsidRPr="00582489" w:rsidRDefault="00334055" w:rsidP="00FC6F37">
            <w:pPr>
              <w:rPr>
                <w:rFonts w:cstheme="minorHAnsi"/>
                <w:sz w:val="12"/>
                <w:szCs w:val="12"/>
              </w:rPr>
            </w:pPr>
          </w:p>
          <w:p w14:paraId="32DF95F0" w14:textId="77777777" w:rsidR="00334055" w:rsidRDefault="00802FD7" w:rsidP="00FC6F37">
            <w:r>
              <w:fldChar w:fldCharType="begin">
                <w:ffData>
                  <w:name w:val="Valinta2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14" w:name="Valinta2"/>
            <w:r>
              <w:instrText xml:space="preserve"> FORMCHECKBOX </w:instrText>
            </w:r>
            <w:r w:rsidR="002D1247">
              <w:fldChar w:fldCharType="separate"/>
            </w:r>
            <w:r>
              <w:fldChar w:fldCharType="end"/>
            </w:r>
            <w:bookmarkEnd w:id="14"/>
            <w:r w:rsidR="00334055">
              <w:t xml:space="preserve"> </w:t>
            </w:r>
            <w:r w:rsidR="00D150FA">
              <w:rPr>
                <w:sz w:val="20"/>
                <w:szCs w:val="20"/>
              </w:rPr>
              <w:t>Nej</w:t>
            </w:r>
          </w:p>
        </w:tc>
        <w:tc>
          <w:tcPr>
            <w:tcW w:w="2176" w:type="dxa"/>
            <w:shd w:val="clear" w:color="auto" w:fill="F2F2F2" w:themeFill="background1" w:themeFillShade="F2"/>
          </w:tcPr>
          <w:p w14:paraId="4687EE0E" w14:textId="77777777" w:rsidR="00FC6F37" w:rsidRDefault="0035151B" w:rsidP="00D150FA">
            <w:pPr>
              <w:pStyle w:val="Otsikko2"/>
              <w:outlineLvl w:val="1"/>
            </w:pPr>
            <w:r>
              <w:t>2</w:t>
            </w:r>
            <w:r w:rsidR="00FC6F37">
              <w:t xml:space="preserve">.4 </w:t>
            </w:r>
            <w:r w:rsidR="00D150FA">
              <w:t>Marschfart</w:t>
            </w:r>
          </w:p>
        </w:tc>
        <w:tc>
          <w:tcPr>
            <w:tcW w:w="1644" w:type="dxa"/>
            <w:shd w:val="clear" w:color="auto" w:fill="DEEAF6" w:themeFill="accent5" w:themeFillTint="33"/>
          </w:tcPr>
          <w:p w14:paraId="67C46F11" w14:textId="77777777" w:rsidR="00334055" w:rsidRDefault="00803AB6" w:rsidP="00334055">
            <w:r>
              <w:fldChar w:fldCharType="begin">
                <w:ffData>
                  <w:name w:val="Teksti12"/>
                  <w:enabled/>
                  <w:calcOnExit w:val="0"/>
                  <w:helpText w:type="text" w:val="Marschfart km/h"/>
                  <w:statusText w:type="text" w:val="Marschfart km/h"/>
                  <w:textInput/>
                </w:ffData>
              </w:fldChar>
            </w:r>
            <w:bookmarkStart w:id="15" w:name="Teksti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  <w:r w:rsidR="00334055">
              <w:t xml:space="preserve"> km/h</w:t>
            </w:r>
          </w:p>
          <w:p w14:paraId="75E5D329" w14:textId="77777777" w:rsidR="00334055" w:rsidRPr="00802FD7" w:rsidRDefault="00334055" w:rsidP="00334055">
            <w:pPr>
              <w:rPr>
                <w:rFonts w:cstheme="minorHAnsi"/>
                <w:sz w:val="16"/>
              </w:rPr>
            </w:pPr>
          </w:p>
          <w:p w14:paraId="0CE2D2FE" w14:textId="77777777" w:rsidR="00FC6F37" w:rsidRDefault="00803AB6" w:rsidP="00334055">
            <w:r>
              <w:fldChar w:fldCharType="begin">
                <w:ffData>
                  <w:name w:val="Teksti13"/>
                  <w:enabled/>
                  <w:calcOnExit w:val="0"/>
                  <w:helpText w:type="text" w:val="Marschfart m/s"/>
                  <w:statusText w:type="text" w:val="Marschfart m/s"/>
                  <w:textInput/>
                </w:ffData>
              </w:fldChar>
            </w:r>
            <w:bookmarkStart w:id="16" w:name="Teksti1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  <w:r w:rsidR="00334055">
              <w:t xml:space="preserve"> (m/s)</w:t>
            </w:r>
          </w:p>
        </w:tc>
        <w:tc>
          <w:tcPr>
            <w:tcW w:w="1128" w:type="dxa"/>
          </w:tcPr>
          <w:p w14:paraId="74C520EE" w14:textId="77777777" w:rsidR="00334055" w:rsidRDefault="00802FD7" w:rsidP="00334055">
            <w:r>
              <w:fldChar w:fldCharType="begin">
                <w:ffData>
                  <w:name w:val="Valinta3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17" w:name="Valinta3"/>
            <w:r>
              <w:instrText xml:space="preserve"> FORMCHECKBOX </w:instrText>
            </w:r>
            <w:r w:rsidR="002D1247">
              <w:fldChar w:fldCharType="separate"/>
            </w:r>
            <w:r>
              <w:fldChar w:fldCharType="end"/>
            </w:r>
            <w:bookmarkEnd w:id="17"/>
            <w:r w:rsidR="00334055">
              <w:t xml:space="preserve"> </w:t>
            </w:r>
            <w:r w:rsidR="00D150FA">
              <w:rPr>
                <w:sz w:val="20"/>
                <w:szCs w:val="20"/>
              </w:rPr>
              <w:t>Ja</w:t>
            </w:r>
          </w:p>
          <w:p w14:paraId="498D2F50" w14:textId="77777777" w:rsidR="00334055" w:rsidRPr="00582489" w:rsidRDefault="00334055" w:rsidP="00334055">
            <w:pPr>
              <w:rPr>
                <w:rFonts w:cstheme="minorHAnsi"/>
                <w:sz w:val="12"/>
                <w:szCs w:val="12"/>
              </w:rPr>
            </w:pPr>
          </w:p>
          <w:p w14:paraId="485CFCC9" w14:textId="77777777" w:rsidR="00FC6F37" w:rsidRDefault="00802FD7" w:rsidP="00334055">
            <w:r>
              <w:fldChar w:fldCharType="begin">
                <w:ffData>
                  <w:name w:val="Valinta4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18" w:name="Valinta4"/>
            <w:r>
              <w:instrText xml:space="preserve"> FORMCHECKBOX </w:instrText>
            </w:r>
            <w:r w:rsidR="002D1247">
              <w:fldChar w:fldCharType="separate"/>
            </w:r>
            <w:r>
              <w:fldChar w:fldCharType="end"/>
            </w:r>
            <w:bookmarkEnd w:id="18"/>
            <w:r w:rsidR="00334055">
              <w:t xml:space="preserve"> </w:t>
            </w:r>
            <w:r w:rsidR="00C91858">
              <w:rPr>
                <w:sz w:val="20"/>
                <w:szCs w:val="20"/>
              </w:rPr>
              <w:t>Nej</w:t>
            </w:r>
          </w:p>
        </w:tc>
      </w:tr>
      <w:tr w:rsidR="00802FD7" w14:paraId="3D5160AA" w14:textId="77777777" w:rsidTr="00582489">
        <w:tc>
          <w:tcPr>
            <w:tcW w:w="1909" w:type="dxa"/>
            <w:shd w:val="clear" w:color="auto" w:fill="F2F2F2" w:themeFill="background1" w:themeFillShade="F2"/>
          </w:tcPr>
          <w:p w14:paraId="5320FAB1" w14:textId="77777777" w:rsidR="00802FD7" w:rsidRDefault="0035151B" w:rsidP="00802FD7">
            <w:pPr>
              <w:pStyle w:val="Otsikko2"/>
              <w:outlineLvl w:val="1"/>
            </w:pPr>
            <w:r>
              <w:t>2</w:t>
            </w:r>
            <w:r w:rsidR="00802FD7">
              <w:t xml:space="preserve">.5 </w:t>
            </w:r>
            <w:r w:rsidR="00C91858">
              <w:t>Maximal drifttid</w:t>
            </w:r>
            <w:r w:rsidR="00802FD7">
              <w:t xml:space="preserve"> </w:t>
            </w:r>
          </w:p>
        </w:tc>
        <w:tc>
          <w:tcPr>
            <w:tcW w:w="1630" w:type="dxa"/>
            <w:shd w:val="clear" w:color="auto" w:fill="DEEAF6" w:themeFill="accent5" w:themeFillTint="33"/>
          </w:tcPr>
          <w:p w14:paraId="333E3836" w14:textId="77777777" w:rsidR="00802FD7" w:rsidRDefault="00803AB6" w:rsidP="00802FD7">
            <w:r>
              <w:fldChar w:fldCharType="begin">
                <w:ffData>
                  <w:name w:val="Teksti14"/>
                  <w:enabled/>
                  <w:calcOnExit w:val="0"/>
                  <w:helpText w:type="text" w:val="Maximal drifttid "/>
                  <w:statusText w:type="text" w:val="Maximal drifttid "/>
                  <w:textInput/>
                </w:ffData>
              </w:fldChar>
            </w:r>
            <w:bookmarkStart w:id="19" w:name="Teksti1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9"/>
          </w:p>
        </w:tc>
        <w:tc>
          <w:tcPr>
            <w:tcW w:w="1141" w:type="dxa"/>
            <w:shd w:val="clear" w:color="auto" w:fill="FFFFFF" w:themeFill="background1"/>
          </w:tcPr>
          <w:p w14:paraId="74FF3646" w14:textId="77777777" w:rsidR="00802FD7" w:rsidRDefault="00802FD7" w:rsidP="00802FD7">
            <w:r>
              <w:fldChar w:fldCharType="begin">
                <w:ffData>
                  <w:name w:val="Valinta5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20" w:name="Valinta5"/>
            <w:r>
              <w:instrText xml:space="preserve"> FORMCHECKBOX </w:instrText>
            </w:r>
            <w:r w:rsidR="002D1247">
              <w:fldChar w:fldCharType="separate"/>
            </w:r>
            <w:r>
              <w:fldChar w:fldCharType="end"/>
            </w:r>
            <w:bookmarkEnd w:id="20"/>
            <w:r>
              <w:t xml:space="preserve"> </w:t>
            </w:r>
            <w:r w:rsidR="00C91858">
              <w:rPr>
                <w:sz w:val="20"/>
                <w:szCs w:val="20"/>
              </w:rPr>
              <w:t>Ja</w:t>
            </w:r>
          </w:p>
          <w:p w14:paraId="7DD20048" w14:textId="77777777" w:rsidR="00802FD7" w:rsidRPr="00582489" w:rsidRDefault="00802FD7" w:rsidP="00802FD7">
            <w:pPr>
              <w:rPr>
                <w:rFonts w:cstheme="minorHAnsi"/>
                <w:sz w:val="12"/>
                <w:szCs w:val="12"/>
              </w:rPr>
            </w:pPr>
          </w:p>
          <w:p w14:paraId="7C61B6E0" w14:textId="77777777" w:rsidR="00802FD7" w:rsidRDefault="00802FD7" w:rsidP="00802FD7">
            <w:r>
              <w:fldChar w:fldCharType="begin">
                <w:ffData>
                  <w:name w:val="Valinta6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21" w:name="Valinta6"/>
            <w:r>
              <w:instrText xml:space="preserve"> FORMCHECKBOX </w:instrText>
            </w:r>
            <w:r w:rsidR="002D1247">
              <w:fldChar w:fldCharType="separate"/>
            </w:r>
            <w:r>
              <w:fldChar w:fldCharType="end"/>
            </w:r>
            <w:bookmarkEnd w:id="21"/>
            <w:r>
              <w:t xml:space="preserve"> </w:t>
            </w:r>
            <w:r w:rsidR="00C91858">
              <w:rPr>
                <w:sz w:val="20"/>
                <w:szCs w:val="20"/>
              </w:rPr>
              <w:t>Nej</w:t>
            </w:r>
          </w:p>
        </w:tc>
        <w:tc>
          <w:tcPr>
            <w:tcW w:w="2176" w:type="dxa"/>
            <w:shd w:val="clear" w:color="auto" w:fill="F2F2F2" w:themeFill="background1" w:themeFillShade="F2"/>
          </w:tcPr>
          <w:p w14:paraId="4BB19ECB" w14:textId="77777777" w:rsidR="00802FD7" w:rsidRDefault="0035151B" w:rsidP="00802FD7">
            <w:pPr>
              <w:pStyle w:val="Otsikko2"/>
              <w:outlineLvl w:val="1"/>
            </w:pPr>
            <w:r>
              <w:t>2</w:t>
            </w:r>
            <w:r w:rsidR="00802FD7">
              <w:t xml:space="preserve">.6 </w:t>
            </w:r>
            <w:r w:rsidR="00C91858">
              <w:t>Topphöjd</w:t>
            </w:r>
          </w:p>
        </w:tc>
        <w:tc>
          <w:tcPr>
            <w:tcW w:w="1644" w:type="dxa"/>
            <w:shd w:val="clear" w:color="auto" w:fill="DEEAF6" w:themeFill="accent5" w:themeFillTint="33"/>
          </w:tcPr>
          <w:p w14:paraId="7825AF7A" w14:textId="77777777" w:rsidR="00802FD7" w:rsidRDefault="00803AB6" w:rsidP="00802FD7">
            <w:r>
              <w:fldChar w:fldCharType="begin">
                <w:ffData>
                  <w:name w:val="Teksti15"/>
                  <w:enabled/>
                  <w:calcOnExit w:val="0"/>
                  <w:helpText w:type="text" w:val="Topphöjd m"/>
                  <w:statusText w:type="text" w:val="Topphöjd m"/>
                  <w:textInput/>
                </w:ffData>
              </w:fldChar>
            </w:r>
            <w:bookmarkStart w:id="22" w:name="Teksti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2"/>
            <w:r w:rsidR="00802FD7">
              <w:t xml:space="preserve"> m</w:t>
            </w:r>
          </w:p>
          <w:p w14:paraId="58C9E470" w14:textId="77777777" w:rsidR="00802FD7" w:rsidRDefault="00802FD7" w:rsidP="00802FD7"/>
          <w:p w14:paraId="544D861C" w14:textId="77777777" w:rsidR="00802FD7" w:rsidRDefault="00803AB6" w:rsidP="00802FD7">
            <w:r>
              <w:fldChar w:fldCharType="begin">
                <w:ffData>
                  <w:name w:val="Teksti16"/>
                  <w:enabled/>
                  <w:calcOnExit w:val="0"/>
                  <w:helpText w:type="text" w:val="Topphöjd  (fot)"/>
                  <w:statusText w:type="text" w:val="Topphöjd  (fot)"/>
                  <w:textInput/>
                </w:ffData>
              </w:fldChar>
            </w:r>
            <w:bookmarkStart w:id="23" w:name="Teksti1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3"/>
            <w:r w:rsidR="00802FD7">
              <w:t xml:space="preserve"> (</w:t>
            </w:r>
            <w:r w:rsidR="00C91858">
              <w:t>fot</w:t>
            </w:r>
            <w:r w:rsidR="00802FD7">
              <w:t>)</w:t>
            </w:r>
          </w:p>
        </w:tc>
        <w:tc>
          <w:tcPr>
            <w:tcW w:w="1128" w:type="dxa"/>
          </w:tcPr>
          <w:p w14:paraId="3D1ECFD1" w14:textId="77777777" w:rsidR="00802FD7" w:rsidRDefault="00802FD7" w:rsidP="00802FD7">
            <w: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2D1247">
              <w:fldChar w:fldCharType="separate"/>
            </w:r>
            <w:r>
              <w:fldChar w:fldCharType="end"/>
            </w:r>
            <w:r>
              <w:t xml:space="preserve"> </w:t>
            </w:r>
            <w:r w:rsidR="00C91858">
              <w:rPr>
                <w:sz w:val="20"/>
                <w:szCs w:val="20"/>
              </w:rPr>
              <w:t>Ja</w:t>
            </w:r>
          </w:p>
          <w:p w14:paraId="62175120" w14:textId="77777777" w:rsidR="00802FD7" w:rsidRPr="00582489" w:rsidRDefault="00802FD7" w:rsidP="00802FD7">
            <w:pPr>
              <w:rPr>
                <w:rFonts w:cstheme="minorHAnsi"/>
                <w:sz w:val="12"/>
                <w:szCs w:val="12"/>
              </w:rPr>
            </w:pPr>
          </w:p>
          <w:p w14:paraId="33902E6A" w14:textId="77777777" w:rsidR="00802FD7" w:rsidRDefault="00802FD7" w:rsidP="00802FD7">
            <w:r>
              <w:fldChar w:fldCharType="begin">
                <w:ffData>
                  <w:name w:val="Valinta7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24" w:name="Valinta7"/>
            <w:r>
              <w:instrText xml:space="preserve"> FORMCHECKBOX </w:instrText>
            </w:r>
            <w:r w:rsidR="002D1247">
              <w:fldChar w:fldCharType="separate"/>
            </w:r>
            <w:r>
              <w:fldChar w:fldCharType="end"/>
            </w:r>
            <w:bookmarkEnd w:id="24"/>
            <w:r>
              <w:t xml:space="preserve"> </w:t>
            </w:r>
            <w:r w:rsidR="00C91858">
              <w:rPr>
                <w:sz w:val="20"/>
                <w:szCs w:val="20"/>
              </w:rPr>
              <w:t>Nej</w:t>
            </w:r>
          </w:p>
        </w:tc>
      </w:tr>
      <w:tr w:rsidR="00802FD7" w14:paraId="291E920E" w14:textId="77777777" w:rsidTr="00582489">
        <w:trPr>
          <w:trHeight w:val="745"/>
        </w:trPr>
        <w:tc>
          <w:tcPr>
            <w:tcW w:w="1909" w:type="dxa"/>
            <w:shd w:val="clear" w:color="auto" w:fill="F2F2F2" w:themeFill="background1" w:themeFillShade="F2"/>
          </w:tcPr>
          <w:p w14:paraId="75F63086" w14:textId="77777777" w:rsidR="00802FD7" w:rsidRDefault="0035151B" w:rsidP="00802FD7">
            <w:pPr>
              <w:pStyle w:val="Otsikko2"/>
              <w:outlineLvl w:val="1"/>
            </w:pPr>
            <w:r>
              <w:t>2</w:t>
            </w:r>
            <w:r w:rsidR="00802FD7">
              <w:t xml:space="preserve">.7 </w:t>
            </w:r>
            <w:r w:rsidR="00C91858">
              <w:t>Längst</w:t>
            </w:r>
          </w:p>
          <w:p w14:paraId="00B06B8F" w14:textId="77777777" w:rsidR="00802FD7" w:rsidRDefault="00C91858" w:rsidP="00802FD7">
            <w:pPr>
              <w:pStyle w:val="Otsikko2"/>
              <w:outlineLvl w:val="1"/>
            </w:pPr>
            <w:r>
              <w:t>räckvidd</w:t>
            </w:r>
          </w:p>
        </w:tc>
        <w:tc>
          <w:tcPr>
            <w:tcW w:w="1630" w:type="dxa"/>
            <w:shd w:val="clear" w:color="auto" w:fill="DEEAF6" w:themeFill="accent5" w:themeFillTint="33"/>
            <w:vAlign w:val="center"/>
          </w:tcPr>
          <w:p w14:paraId="0B1B0F90" w14:textId="77777777" w:rsidR="00802FD7" w:rsidRDefault="00803AB6" w:rsidP="00802FD7">
            <w:r>
              <w:fldChar w:fldCharType="begin">
                <w:ffData>
                  <w:name w:val="Teksti17"/>
                  <w:enabled/>
                  <w:calcOnExit w:val="0"/>
                  <w:helpText w:type="text" w:val="Längst räckvidd km"/>
                  <w:statusText w:type="text" w:val="Längst räckvidd km  "/>
                  <w:textInput/>
                </w:ffData>
              </w:fldChar>
            </w:r>
            <w:bookmarkStart w:id="25" w:name="Teksti1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5"/>
            <w:r w:rsidR="00802FD7">
              <w:t xml:space="preserve"> km</w:t>
            </w:r>
          </w:p>
        </w:tc>
        <w:tc>
          <w:tcPr>
            <w:tcW w:w="1141" w:type="dxa"/>
            <w:shd w:val="clear" w:color="auto" w:fill="FFFFFF" w:themeFill="background1"/>
          </w:tcPr>
          <w:p w14:paraId="2830CD26" w14:textId="77777777" w:rsidR="00802FD7" w:rsidRDefault="00802FD7" w:rsidP="00802FD7">
            <w:r>
              <w:fldChar w:fldCharType="begin">
                <w:ffData>
                  <w:name w:val="Valinta8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26" w:name="Valinta8"/>
            <w:r>
              <w:instrText xml:space="preserve"> FORMCHECKBOX </w:instrText>
            </w:r>
            <w:r w:rsidR="002D1247">
              <w:fldChar w:fldCharType="separate"/>
            </w:r>
            <w:r>
              <w:fldChar w:fldCharType="end"/>
            </w:r>
            <w:bookmarkEnd w:id="26"/>
            <w:r>
              <w:t xml:space="preserve"> </w:t>
            </w:r>
            <w:r w:rsidR="00C91858">
              <w:rPr>
                <w:sz w:val="20"/>
                <w:szCs w:val="20"/>
              </w:rPr>
              <w:t>Ja</w:t>
            </w:r>
          </w:p>
          <w:p w14:paraId="733AF4DE" w14:textId="77777777" w:rsidR="00802FD7" w:rsidRPr="00582489" w:rsidRDefault="00802FD7" w:rsidP="00802FD7">
            <w:pPr>
              <w:rPr>
                <w:rFonts w:cstheme="minorHAnsi"/>
                <w:sz w:val="12"/>
                <w:szCs w:val="12"/>
              </w:rPr>
            </w:pPr>
          </w:p>
          <w:p w14:paraId="37D0EAD6" w14:textId="77777777" w:rsidR="00802FD7" w:rsidRDefault="00802FD7" w:rsidP="00802FD7">
            <w:r>
              <w:fldChar w:fldCharType="begin">
                <w:ffData>
                  <w:name w:val="Valinta9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27" w:name="Valinta9"/>
            <w:r>
              <w:instrText xml:space="preserve"> FORMCHECKBOX </w:instrText>
            </w:r>
            <w:r w:rsidR="002D1247">
              <w:fldChar w:fldCharType="separate"/>
            </w:r>
            <w:r>
              <w:fldChar w:fldCharType="end"/>
            </w:r>
            <w:bookmarkEnd w:id="27"/>
            <w:r>
              <w:t xml:space="preserve"> </w:t>
            </w:r>
            <w:r w:rsidR="00C91858">
              <w:rPr>
                <w:sz w:val="20"/>
                <w:szCs w:val="20"/>
              </w:rPr>
              <w:t>Nej</w:t>
            </w:r>
          </w:p>
        </w:tc>
        <w:tc>
          <w:tcPr>
            <w:tcW w:w="2176" w:type="dxa"/>
            <w:shd w:val="clear" w:color="auto" w:fill="F2F2F2" w:themeFill="background1" w:themeFillShade="F2"/>
          </w:tcPr>
          <w:p w14:paraId="64CDF17A" w14:textId="77777777" w:rsidR="00802FD7" w:rsidRDefault="0035151B" w:rsidP="00802FD7">
            <w:pPr>
              <w:pStyle w:val="Otsikko2"/>
              <w:outlineLvl w:val="1"/>
            </w:pPr>
            <w:r>
              <w:t>2</w:t>
            </w:r>
            <w:r w:rsidR="00802FD7">
              <w:t xml:space="preserve">.8 </w:t>
            </w:r>
            <w:r w:rsidR="00C91858">
              <w:t>Glidtal</w:t>
            </w:r>
          </w:p>
        </w:tc>
        <w:tc>
          <w:tcPr>
            <w:tcW w:w="1644" w:type="dxa"/>
            <w:shd w:val="clear" w:color="auto" w:fill="DEEAF6" w:themeFill="accent5" w:themeFillTint="33"/>
            <w:vAlign w:val="center"/>
          </w:tcPr>
          <w:p w14:paraId="4BB5B813" w14:textId="77777777" w:rsidR="00802FD7" w:rsidRDefault="00803AB6" w:rsidP="00802FD7">
            <w:r>
              <w:fldChar w:fldCharType="begin">
                <w:ffData>
                  <w:name w:val="Teksti18"/>
                  <w:enabled/>
                  <w:calcOnExit w:val="0"/>
                  <w:helpText w:type="text" w:val="Glidtal"/>
                  <w:statusText w:type="text" w:val="Glidtal"/>
                  <w:textInput/>
                </w:ffData>
              </w:fldChar>
            </w:r>
            <w:bookmarkStart w:id="28" w:name="Teksti1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8"/>
          </w:p>
        </w:tc>
        <w:tc>
          <w:tcPr>
            <w:tcW w:w="1128" w:type="dxa"/>
          </w:tcPr>
          <w:p w14:paraId="15639A2E" w14:textId="77777777" w:rsidR="00802FD7" w:rsidRDefault="00802FD7" w:rsidP="00802FD7"/>
        </w:tc>
      </w:tr>
      <w:tr w:rsidR="00802FD7" w14:paraId="718F9507" w14:textId="77777777" w:rsidTr="00582489">
        <w:trPr>
          <w:trHeight w:val="699"/>
        </w:trPr>
        <w:tc>
          <w:tcPr>
            <w:tcW w:w="1909" w:type="dxa"/>
            <w:shd w:val="clear" w:color="auto" w:fill="F2F2F2" w:themeFill="background1" w:themeFillShade="F2"/>
          </w:tcPr>
          <w:p w14:paraId="14D5F788" w14:textId="77777777" w:rsidR="00802FD7" w:rsidRDefault="0035151B" w:rsidP="00802FD7">
            <w:pPr>
              <w:pStyle w:val="Otsikko2"/>
              <w:outlineLvl w:val="1"/>
            </w:pPr>
            <w:r>
              <w:t>2</w:t>
            </w:r>
            <w:r w:rsidR="00802FD7">
              <w:t xml:space="preserve">.9 </w:t>
            </w:r>
            <w:r w:rsidR="00C91858">
              <w:t>Största</w:t>
            </w:r>
          </w:p>
          <w:p w14:paraId="6F85EB14" w14:textId="77777777" w:rsidR="00802FD7" w:rsidRDefault="00C91858" w:rsidP="00802FD7">
            <w:pPr>
              <w:pStyle w:val="Otsikko2"/>
              <w:outlineLvl w:val="1"/>
            </w:pPr>
            <w:r>
              <w:t>kollisionskraft</w:t>
            </w:r>
          </w:p>
        </w:tc>
        <w:tc>
          <w:tcPr>
            <w:tcW w:w="1630" w:type="dxa"/>
            <w:shd w:val="clear" w:color="auto" w:fill="DEEAF6" w:themeFill="accent5" w:themeFillTint="33"/>
            <w:vAlign w:val="center"/>
          </w:tcPr>
          <w:p w14:paraId="7F9853D3" w14:textId="77777777" w:rsidR="00802FD7" w:rsidRDefault="00803AB6" w:rsidP="00802FD7">
            <w:r>
              <w:fldChar w:fldCharType="begin">
                <w:ffData>
                  <w:name w:val="Teksti19"/>
                  <w:enabled/>
                  <w:calcOnExit w:val="0"/>
                  <w:helpText w:type="text" w:val="Största kollisionskraft  J&#10;"/>
                  <w:statusText w:type="text" w:val="Största kollisionskraft  J"/>
                  <w:textInput/>
                </w:ffData>
              </w:fldChar>
            </w:r>
            <w:bookmarkStart w:id="29" w:name="Teksti1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9"/>
            <w:r w:rsidR="00802FD7">
              <w:t xml:space="preserve"> J</w:t>
            </w:r>
          </w:p>
        </w:tc>
        <w:tc>
          <w:tcPr>
            <w:tcW w:w="1141" w:type="dxa"/>
            <w:shd w:val="clear" w:color="auto" w:fill="FFFFFF" w:themeFill="background1"/>
          </w:tcPr>
          <w:p w14:paraId="11D4C5B5" w14:textId="77777777" w:rsidR="00802FD7" w:rsidRDefault="00802FD7" w:rsidP="00802FD7">
            <w:r>
              <w:fldChar w:fldCharType="begin">
                <w:ffData>
                  <w:name w:val="Valinta10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30" w:name="Valinta10"/>
            <w:r>
              <w:instrText xml:space="preserve"> FORMCHECKBOX </w:instrText>
            </w:r>
            <w:r w:rsidR="002D1247">
              <w:fldChar w:fldCharType="separate"/>
            </w:r>
            <w:r>
              <w:fldChar w:fldCharType="end"/>
            </w:r>
            <w:bookmarkEnd w:id="30"/>
            <w:r>
              <w:t xml:space="preserve"> </w:t>
            </w:r>
            <w:r w:rsidR="00C91858">
              <w:rPr>
                <w:sz w:val="20"/>
                <w:szCs w:val="20"/>
              </w:rPr>
              <w:t>Ja</w:t>
            </w:r>
          </w:p>
          <w:p w14:paraId="2AB17491" w14:textId="77777777" w:rsidR="00802FD7" w:rsidRPr="00582489" w:rsidRDefault="00802FD7" w:rsidP="00802FD7">
            <w:pPr>
              <w:rPr>
                <w:rFonts w:cstheme="minorHAnsi"/>
                <w:sz w:val="12"/>
                <w:szCs w:val="12"/>
              </w:rPr>
            </w:pPr>
          </w:p>
          <w:p w14:paraId="74D1A0E9" w14:textId="77777777" w:rsidR="00802FD7" w:rsidRDefault="00802FD7" w:rsidP="00802FD7">
            <w:r>
              <w:fldChar w:fldCharType="begin">
                <w:ffData>
                  <w:name w:val="Valinta1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31" w:name="Valinta11"/>
            <w:r>
              <w:instrText xml:space="preserve"> FORMCHECKBOX </w:instrText>
            </w:r>
            <w:r w:rsidR="002D1247">
              <w:fldChar w:fldCharType="separate"/>
            </w:r>
            <w:r>
              <w:fldChar w:fldCharType="end"/>
            </w:r>
            <w:bookmarkEnd w:id="31"/>
            <w:r>
              <w:t xml:space="preserve"> </w:t>
            </w:r>
            <w:r w:rsidR="00C91858">
              <w:rPr>
                <w:sz w:val="20"/>
                <w:szCs w:val="20"/>
              </w:rPr>
              <w:t>Nej</w:t>
            </w:r>
          </w:p>
        </w:tc>
        <w:tc>
          <w:tcPr>
            <w:tcW w:w="4948" w:type="dxa"/>
            <w:gridSpan w:val="3"/>
            <w:shd w:val="clear" w:color="auto" w:fill="F2F2F2" w:themeFill="background1" w:themeFillShade="F2"/>
          </w:tcPr>
          <w:p w14:paraId="2916FA5D" w14:textId="77777777" w:rsidR="00802FD7" w:rsidRDefault="00802FD7" w:rsidP="00802FD7"/>
        </w:tc>
      </w:tr>
      <w:tr w:rsidR="00802FD7" w14:paraId="42A282B8" w14:textId="77777777" w:rsidTr="000B609E">
        <w:tc>
          <w:tcPr>
            <w:tcW w:w="1909" w:type="dxa"/>
            <w:shd w:val="clear" w:color="auto" w:fill="F2F2F2" w:themeFill="background1" w:themeFillShade="F2"/>
          </w:tcPr>
          <w:p w14:paraId="2C55262E" w14:textId="77777777" w:rsidR="00C91858" w:rsidRDefault="0035151B" w:rsidP="00802FD7">
            <w:pPr>
              <w:pStyle w:val="Otsikko2"/>
              <w:outlineLvl w:val="1"/>
            </w:pPr>
            <w:r>
              <w:t>2</w:t>
            </w:r>
            <w:r w:rsidR="00802FD7">
              <w:t xml:space="preserve">.10 </w:t>
            </w:r>
            <w:r w:rsidR="00C91858" w:rsidRPr="00C91858">
              <w:t>Styrförbindelsens längsta</w:t>
            </w:r>
          </w:p>
          <w:p w14:paraId="59A67745" w14:textId="77777777" w:rsidR="00802FD7" w:rsidRDefault="00C91858" w:rsidP="00802FD7">
            <w:pPr>
              <w:pStyle w:val="Otsikko2"/>
              <w:outlineLvl w:val="1"/>
            </w:pPr>
            <w:r w:rsidRPr="00C91858">
              <w:t>bärvidd</w:t>
            </w:r>
          </w:p>
        </w:tc>
        <w:tc>
          <w:tcPr>
            <w:tcW w:w="1630" w:type="dxa"/>
            <w:shd w:val="clear" w:color="auto" w:fill="DEEAF6" w:themeFill="accent5" w:themeFillTint="33"/>
            <w:vAlign w:val="center"/>
          </w:tcPr>
          <w:p w14:paraId="623A739F" w14:textId="77777777" w:rsidR="00802FD7" w:rsidRDefault="00803AB6" w:rsidP="00802FD7">
            <w:r>
              <w:fldChar w:fldCharType="begin">
                <w:ffData>
                  <w:name w:val="Teksti20"/>
                  <w:enabled/>
                  <w:calcOnExit w:val="0"/>
                  <w:helpText w:type="text" w:val="Styrförbindelsens längsta bärvidd  km"/>
                  <w:statusText w:type="text" w:val="Styrförbindelsens längsta bärvidd  km"/>
                  <w:textInput/>
                </w:ffData>
              </w:fldChar>
            </w:r>
            <w:bookmarkStart w:id="32" w:name="Teksti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2"/>
            <w:r w:rsidR="00802FD7">
              <w:t xml:space="preserve"> km</w:t>
            </w:r>
          </w:p>
        </w:tc>
        <w:tc>
          <w:tcPr>
            <w:tcW w:w="1141" w:type="dxa"/>
            <w:shd w:val="clear" w:color="auto" w:fill="FFFFFF" w:themeFill="background1"/>
          </w:tcPr>
          <w:p w14:paraId="777287A1" w14:textId="77777777" w:rsidR="00802FD7" w:rsidRDefault="00802FD7" w:rsidP="00802FD7">
            <w:r>
              <w:fldChar w:fldCharType="begin">
                <w:ffData>
                  <w:name w:val="Valinta12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33" w:name="Valinta12"/>
            <w:r>
              <w:instrText xml:space="preserve"> FORMCHECKBOX </w:instrText>
            </w:r>
            <w:r w:rsidR="002D1247">
              <w:fldChar w:fldCharType="separate"/>
            </w:r>
            <w:r>
              <w:fldChar w:fldCharType="end"/>
            </w:r>
            <w:bookmarkEnd w:id="33"/>
            <w:r>
              <w:t xml:space="preserve"> </w:t>
            </w:r>
            <w:r w:rsidR="00C91858">
              <w:rPr>
                <w:sz w:val="20"/>
                <w:szCs w:val="20"/>
              </w:rPr>
              <w:t>Ja</w:t>
            </w:r>
          </w:p>
          <w:p w14:paraId="7FCA28C4" w14:textId="77777777" w:rsidR="00802FD7" w:rsidRPr="00582489" w:rsidRDefault="00802FD7" w:rsidP="00802FD7">
            <w:pPr>
              <w:rPr>
                <w:rFonts w:cstheme="minorHAnsi"/>
                <w:sz w:val="12"/>
                <w:szCs w:val="12"/>
              </w:rPr>
            </w:pPr>
          </w:p>
          <w:p w14:paraId="098ADC05" w14:textId="77777777" w:rsidR="00802FD7" w:rsidRDefault="00802FD7" w:rsidP="00802FD7">
            <w:r>
              <w:fldChar w:fldCharType="begin">
                <w:ffData>
                  <w:name w:val="Valinta13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34" w:name="Valinta13"/>
            <w:r>
              <w:instrText xml:space="preserve"> FORMCHECKBOX </w:instrText>
            </w:r>
            <w:r w:rsidR="002D1247">
              <w:fldChar w:fldCharType="separate"/>
            </w:r>
            <w:r>
              <w:fldChar w:fldCharType="end"/>
            </w:r>
            <w:bookmarkEnd w:id="34"/>
            <w:r>
              <w:t xml:space="preserve"> </w:t>
            </w:r>
            <w:r w:rsidR="00C91858">
              <w:rPr>
                <w:sz w:val="20"/>
                <w:szCs w:val="20"/>
              </w:rPr>
              <w:t>Nej</w:t>
            </w:r>
          </w:p>
        </w:tc>
        <w:tc>
          <w:tcPr>
            <w:tcW w:w="2176" w:type="dxa"/>
            <w:shd w:val="clear" w:color="auto" w:fill="F2F2F2" w:themeFill="background1" w:themeFillShade="F2"/>
          </w:tcPr>
          <w:p w14:paraId="2F276630" w14:textId="77777777" w:rsidR="00802FD7" w:rsidRDefault="0035151B" w:rsidP="00802FD7">
            <w:pPr>
              <w:pStyle w:val="Otsikko2"/>
              <w:outlineLvl w:val="1"/>
            </w:pPr>
            <w:r>
              <w:t>2</w:t>
            </w:r>
            <w:r w:rsidR="00802FD7">
              <w:t xml:space="preserve">.11 </w:t>
            </w:r>
            <w:r w:rsidR="00C91858" w:rsidRPr="00C91858">
              <w:t>Styrförbindelsens frekvens</w:t>
            </w:r>
          </w:p>
        </w:tc>
        <w:tc>
          <w:tcPr>
            <w:tcW w:w="2772" w:type="dxa"/>
            <w:gridSpan w:val="2"/>
            <w:shd w:val="clear" w:color="auto" w:fill="DEEAF6" w:themeFill="accent5" w:themeFillTint="33"/>
          </w:tcPr>
          <w:p w14:paraId="15880606" w14:textId="77777777" w:rsidR="00802FD7" w:rsidRDefault="00802FD7" w:rsidP="00802FD7">
            <w:r>
              <w:t xml:space="preserve"> </w:t>
            </w:r>
          </w:p>
          <w:p w14:paraId="1E5BCBB4" w14:textId="77777777" w:rsidR="00802FD7" w:rsidRDefault="00C400EE" w:rsidP="00802FD7">
            <w:r>
              <w:fldChar w:fldCharType="begin">
                <w:ffData>
                  <w:name w:val="Teksti21"/>
                  <w:enabled/>
                  <w:calcOnExit w:val="0"/>
                  <w:helpText w:type="text" w:val="Styrförbindelsens frekvens"/>
                  <w:statusText w:type="text" w:val="Styrförbindelsens frekvens"/>
                  <w:textInput/>
                </w:ffData>
              </w:fldChar>
            </w:r>
            <w:bookmarkStart w:id="35" w:name="Teksti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5"/>
          </w:p>
        </w:tc>
      </w:tr>
    </w:tbl>
    <w:p w14:paraId="6F7DADE0" w14:textId="77777777" w:rsidR="00756E4C" w:rsidRDefault="00756E4C"/>
    <w:p w14:paraId="43844CD5" w14:textId="77777777" w:rsidR="00AD2F75" w:rsidRPr="00AD2F75" w:rsidRDefault="00AD2F75">
      <w:pPr>
        <w:rPr>
          <w:sz w:val="16"/>
          <w:szCs w:val="16"/>
        </w:rPr>
      </w:pPr>
    </w:p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486558" w14:paraId="00BB083B" w14:textId="77777777" w:rsidTr="00495728">
        <w:tc>
          <w:tcPr>
            <w:tcW w:w="9628" w:type="dxa"/>
            <w:gridSpan w:val="4"/>
            <w:shd w:val="clear" w:color="auto" w:fill="DBDBDB" w:themeFill="accent3" w:themeFillTint="66"/>
          </w:tcPr>
          <w:p w14:paraId="458454EE" w14:textId="77777777" w:rsidR="00486558" w:rsidRPr="00433C31" w:rsidRDefault="00C91858" w:rsidP="00D916BE">
            <w:pPr>
              <w:keepNext/>
              <w:jc w:val="center"/>
              <w:rPr>
                <w:b/>
              </w:rPr>
            </w:pPr>
            <w:r w:rsidRPr="00C91858">
              <w:rPr>
                <w:b/>
              </w:rPr>
              <w:t>Begränsningar gällande förhållanden</w:t>
            </w:r>
          </w:p>
        </w:tc>
      </w:tr>
      <w:tr w:rsidR="00486558" w14:paraId="5726F3AE" w14:textId="77777777" w:rsidTr="008D1FAE">
        <w:tc>
          <w:tcPr>
            <w:tcW w:w="2407" w:type="dxa"/>
            <w:shd w:val="clear" w:color="auto" w:fill="F2F2F2" w:themeFill="background1" w:themeFillShade="F2"/>
          </w:tcPr>
          <w:p w14:paraId="223763C7" w14:textId="77777777" w:rsidR="00C91858" w:rsidRDefault="0035151B" w:rsidP="00802FD7">
            <w:pPr>
              <w:pStyle w:val="Otsikko2"/>
              <w:outlineLvl w:val="1"/>
              <w:rPr>
                <w:lang w:val="sv-SE"/>
              </w:rPr>
            </w:pPr>
            <w:r>
              <w:t>2</w:t>
            </w:r>
            <w:r w:rsidR="00486558">
              <w:t>.1</w:t>
            </w:r>
            <w:r w:rsidR="000A7F8A">
              <w:t>2</w:t>
            </w:r>
            <w:r w:rsidR="00486558">
              <w:t xml:space="preserve"> </w:t>
            </w:r>
            <w:r w:rsidR="00C91858" w:rsidRPr="00180930">
              <w:rPr>
                <w:lang w:val="sv-SE"/>
              </w:rPr>
              <w:t xml:space="preserve">Den militära </w:t>
            </w:r>
            <w:r w:rsidR="00C91858" w:rsidRPr="00180930">
              <w:rPr>
                <w:lang w:val="sv-SE"/>
              </w:rPr>
              <w:br/>
              <w:t>flyganordningens</w:t>
            </w:r>
          </w:p>
          <w:p w14:paraId="41FB8071" w14:textId="77777777" w:rsidR="00486558" w:rsidRDefault="00C91858" w:rsidP="00802FD7">
            <w:pPr>
              <w:pStyle w:val="Otsikko2"/>
              <w:outlineLvl w:val="1"/>
            </w:pPr>
            <w:r w:rsidRPr="00180930">
              <w:rPr>
                <w:lang w:val="sv-SE"/>
              </w:rPr>
              <w:t>driftstemperaturgränser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687B4867" w14:textId="77777777" w:rsidR="00486558" w:rsidRDefault="00F3585C" w:rsidP="00495728">
            <w:r>
              <w:fldChar w:fldCharType="begin">
                <w:ffData>
                  <w:name w:val=""/>
                  <w:enabled/>
                  <w:calcOnExit w:val="0"/>
                  <w:helpText w:type="text" w:val="Den militära flyganordningens driftstemperaturgränser"/>
                  <w:statusText w:type="text" w:val="Den militära flyganordningens driftstemperaturgränser  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407" w:type="dxa"/>
            <w:shd w:val="clear" w:color="auto" w:fill="F2F2F2" w:themeFill="background1" w:themeFillShade="F2"/>
          </w:tcPr>
          <w:p w14:paraId="5C957560" w14:textId="77777777" w:rsidR="00486558" w:rsidRDefault="0035151B" w:rsidP="00802FD7">
            <w:pPr>
              <w:pStyle w:val="Otsikko2"/>
              <w:outlineLvl w:val="1"/>
            </w:pPr>
            <w:r>
              <w:t>2</w:t>
            </w:r>
            <w:r w:rsidR="00486558">
              <w:t>.1</w:t>
            </w:r>
            <w:r w:rsidR="000A7F8A">
              <w:t>3</w:t>
            </w:r>
            <w:r w:rsidR="00486558">
              <w:t xml:space="preserve"> </w:t>
            </w:r>
            <w:r w:rsidR="00C91858" w:rsidRPr="00180930">
              <w:rPr>
                <w:lang w:val="sv-SE"/>
              </w:rPr>
              <w:t>Styranordningens driftstemperaturgränser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6CC4DB88" w14:textId="77777777" w:rsidR="00486558" w:rsidRDefault="003044C5" w:rsidP="00495728">
            <w:r>
              <w:fldChar w:fldCharType="begin">
                <w:ffData>
                  <w:name w:val=""/>
                  <w:enabled/>
                  <w:calcOnExit w:val="0"/>
                  <w:helpText w:type="text" w:val="Styranordningens driftstemperaturgränser"/>
                  <w:statusText w:type="text" w:val="Styranordningens driftstemperaturgränser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86558" w14:paraId="597E0DD0" w14:textId="77777777" w:rsidTr="008D1FAE">
        <w:tc>
          <w:tcPr>
            <w:tcW w:w="2407" w:type="dxa"/>
            <w:shd w:val="clear" w:color="auto" w:fill="F2F2F2" w:themeFill="background1" w:themeFillShade="F2"/>
          </w:tcPr>
          <w:p w14:paraId="0C5F3D0B" w14:textId="77777777" w:rsidR="00C91858" w:rsidRDefault="0035151B" w:rsidP="00802FD7">
            <w:pPr>
              <w:pStyle w:val="Otsikko2"/>
              <w:outlineLvl w:val="1"/>
            </w:pPr>
            <w:r>
              <w:t>2</w:t>
            </w:r>
            <w:r w:rsidR="00486558">
              <w:t>.1</w:t>
            </w:r>
            <w:r w:rsidR="000A7F8A">
              <w:t>4</w:t>
            </w:r>
            <w:r w:rsidR="00486558">
              <w:t xml:space="preserve"> </w:t>
            </w:r>
            <w:r w:rsidR="00C91858" w:rsidRPr="00C91858">
              <w:t>Andra drifts</w:t>
            </w:r>
            <w:r w:rsidR="00C91858">
              <w:t>-</w:t>
            </w:r>
          </w:p>
          <w:p w14:paraId="3CB598E0" w14:textId="77777777" w:rsidR="00486558" w:rsidRDefault="00C91858" w:rsidP="00802FD7">
            <w:pPr>
              <w:pStyle w:val="Otsikko2"/>
              <w:outlineLvl w:val="1"/>
            </w:pPr>
            <w:r w:rsidRPr="00C91858">
              <w:t>temperaturgränser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1DB6A6F6" w14:textId="77777777" w:rsidR="00486558" w:rsidRDefault="003044C5" w:rsidP="00495728">
            <w:r>
              <w:fldChar w:fldCharType="begin">
                <w:ffData>
                  <w:name w:val="Teksti24"/>
                  <w:enabled/>
                  <w:calcOnExit w:val="0"/>
                  <w:helpText w:type="text" w:val="Andra driftstemperaturgränser"/>
                  <w:statusText w:type="text" w:val="Andra driftstemperaturgränser  "/>
                  <w:textInput/>
                </w:ffData>
              </w:fldChar>
            </w:r>
            <w:bookmarkStart w:id="36" w:name="Teksti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6"/>
          </w:p>
        </w:tc>
        <w:tc>
          <w:tcPr>
            <w:tcW w:w="2407" w:type="dxa"/>
            <w:shd w:val="clear" w:color="auto" w:fill="F2F2F2" w:themeFill="background1" w:themeFillShade="F2"/>
          </w:tcPr>
          <w:p w14:paraId="03300031" w14:textId="77777777" w:rsidR="00486558" w:rsidRDefault="0035151B" w:rsidP="00802FD7">
            <w:pPr>
              <w:pStyle w:val="Otsikko2"/>
              <w:outlineLvl w:val="1"/>
            </w:pPr>
            <w:r>
              <w:t>2</w:t>
            </w:r>
            <w:r w:rsidR="00486558">
              <w:t>.1</w:t>
            </w:r>
            <w:r w:rsidR="000A7F8A">
              <w:t>5</w:t>
            </w:r>
            <w:r w:rsidR="00486558">
              <w:t xml:space="preserve"> </w:t>
            </w:r>
            <w:r w:rsidR="00C91858" w:rsidRPr="00180930">
              <w:rPr>
                <w:lang w:val="sv-SE"/>
              </w:rPr>
              <w:t>Användnings-</w:t>
            </w:r>
            <w:r w:rsidR="00C91858" w:rsidRPr="00180930">
              <w:rPr>
                <w:lang w:val="sv-SE"/>
              </w:rPr>
              <w:br/>
              <w:t>begränsningar vid regn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6383FC97" w14:textId="77777777" w:rsidR="00486558" w:rsidRDefault="003044C5" w:rsidP="00495728">
            <w:r>
              <w:fldChar w:fldCharType="begin">
                <w:ffData>
                  <w:name w:val="Teksti25"/>
                  <w:enabled/>
                  <w:calcOnExit w:val="0"/>
                  <w:helpText w:type="text" w:val="Användningsbegränsningar vid regn&#10;"/>
                  <w:statusText w:type="text" w:val="Användningsbegränsningar vid regn"/>
                  <w:textInput/>
                </w:ffData>
              </w:fldChar>
            </w:r>
            <w:bookmarkStart w:id="37" w:name="Teksti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7"/>
          </w:p>
        </w:tc>
      </w:tr>
      <w:tr w:rsidR="00486558" w14:paraId="53C3FA30" w14:textId="77777777" w:rsidTr="008D1FAE">
        <w:tc>
          <w:tcPr>
            <w:tcW w:w="2407" w:type="dxa"/>
            <w:shd w:val="clear" w:color="auto" w:fill="F2F2F2" w:themeFill="background1" w:themeFillShade="F2"/>
          </w:tcPr>
          <w:p w14:paraId="53E4D70D" w14:textId="77777777" w:rsidR="00486558" w:rsidRPr="00C91858" w:rsidRDefault="0035151B" w:rsidP="00802FD7">
            <w:pPr>
              <w:pStyle w:val="Otsikko2"/>
              <w:outlineLvl w:val="1"/>
              <w:rPr>
                <w:lang w:val="sv-SE"/>
              </w:rPr>
            </w:pPr>
            <w:r w:rsidRPr="00C91858">
              <w:rPr>
                <w:lang w:val="sv-SE"/>
              </w:rPr>
              <w:t>2</w:t>
            </w:r>
            <w:r w:rsidR="00486558" w:rsidRPr="00C91858">
              <w:rPr>
                <w:lang w:val="sv-SE"/>
              </w:rPr>
              <w:t>.1</w:t>
            </w:r>
            <w:r w:rsidR="000A7F8A" w:rsidRPr="00C91858">
              <w:rPr>
                <w:lang w:val="sv-SE"/>
              </w:rPr>
              <w:t>6</w:t>
            </w:r>
            <w:r w:rsidR="00486558" w:rsidRPr="00C91858">
              <w:rPr>
                <w:lang w:val="sv-SE"/>
              </w:rPr>
              <w:t xml:space="preserve"> </w:t>
            </w:r>
            <w:r w:rsidR="00C91858" w:rsidRPr="00180930">
              <w:rPr>
                <w:lang w:val="sv-SE"/>
              </w:rPr>
              <w:t>Den militära</w:t>
            </w:r>
            <w:r w:rsidR="00C91858">
              <w:rPr>
                <w:lang w:val="sv-SE"/>
              </w:rPr>
              <w:t xml:space="preserve"> </w:t>
            </w:r>
            <w:r w:rsidR="00C91858" w:rsidRPr="00180930">
              <w:rPr>
                <w:lang w:val="sv-SE"/>
              </w:rPr>
              <w:t>flyganordningens</w:t>
            </w:r>
            <w:r w:rsidR="00C91858">
              <w:rPr>
                <w:lang w:val="sv-SE"/>
              </w:rPr>
              <w:t xml:space="preserve"> </w:t>
            </w:r>
            <w:r w:rsidR="00C91858" w:rsidRPr="00180930">
              <w:rPr>
                <w:lang w:val="sv-SE"/>
              </w:rPr>
              <w:t>IP-klass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0D1AFC8C" w14:textId="77777777" w:rsidR="00486558" w:rsidRDefault="003044C5" w:rsidP="00495728">
            <w:r>
              <w:fldChar w:fldCharType="begin">
                <w:ffData>
                  <w:name w:val="Teksti26"/>
                  <w:enabled/>
                  <w:calcOnExit w:val="0"/>
                  <w:helpText w:type="text" w:val="Den militära flyganordningens IP-klass"/>
                  <w:statusText w:type="text" w:val="Den militära flyganordningens IP-klass"/>
                  <w:textInput/>
                </w:ffData>
              </w:fldChar>
            </w:r>
            <w:bookmarkStart w:id="38" w:name="Teksti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8"/>
          </w:p>
        </w:tc>
        <w:tc>
          <w:tcPr>
            <w:tcW w:w="2407" w:type="dxa"/>
            <w:shd w:val="clear" w:color="auto" w:fill="F2F2F2" w:themeFill="background1" w:themeFillShade="F2"/>
          </w:tcPr>
          <w:p w14:paraId="5F572CC6" w14:textId="77777777" w:rsidR="00486558" w:rsidRDefault="0035151B" w:rsidP="00802FD7">
            <w:pPr>
              <w:pStyle w:val="Otsikko2"/>
              <w:outlineLvl w:val="1"/>
            </w:pPr>
            <w:r>
              <w:t>2</w:t>
            </w:r>
            <w:r w:rsidR="00486558">
              <w:t>.1</w:t>
            </w:r>
            <w:r w:rsidR="000A7F8A">
              <w:t>7</w:t>
            </w:r>
            <w:r w:rsidR="00486558">
              <w:t xml:space="preserve"> </w:t>
            </w:r>
            <w:r w:rsidR="00C91858" w:rsidRPr="00180930">
              <w:rPr>
                <w:lang w:val="sv-SE"/>
              </w:rPr>
              <w:t xml:space="preserve">Styrsystemets </w:t>
            </w:r>
            <w:r w:rsidR="00C91858" w:rsidRPr="00180930">
              <w:rPr>
                <w:lang w:val="sv-SE"/>
              </w:rPr>
              <w:br/>
              <w:t>IP-klass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2E5D7E53" w14:textId="77777777" w:rsidR="00486558" w:rsidRDefault="003044C5" w:rsidP="00495728">
            <w:r>
              <w:fldChar w:fldCharType="begin">
                <w:ffData>
                  <w:name w:val="Teksti27"/>
                  <w:enabled/>
                  <w:calcOnExit w:val="0"/>
                  <w:helpText w:type="text" w:val="Styrsystemets IP-klass&#10;"/>
                  <w:statusText w:type="text" w:val="Styrsystemets IP-klass"/>
                  <w:textInput/>
                </w:ffData>
              </w:fldChar>
            </w:r>
            <w:bookmarkStart w:id="39" w:name="Teksti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9"/>
          </w:p>
        </w:tc>
      </w:tr>
      <w:tr w:rsidR="00486558" w14:paraId="76033D60" w14:textId="77777777" w:rsidTr="00244A69">
        <w:tc>
          <w:tcPr>
            <w:tcW w:w="2407" w:type="dxa"/>
            <w:shd w:val="clear" w:color="auto" w:fill="F2F2F2" w:themeFill="background1" w:themeFillShade="F2"/>
          </w:tcPr>
          <w:p w14:paraId="2061DA95" w14:textId="77777777" w:rsidR="00486558" w:rsidRDefault="0035151B" w:rsidP="00802FD7">
            <w:pPr>
              <w:pStyle w:val="Otsikko2"/>
              <w:outlineLvl w:val="1"/>
            </w:pPr>
            <w:r>
              <w:t>2</w:t>
            </w:r>
            <w:r w:rsidR="00486558">
              <w:t>.</w:t>
            </w:r>
            <w:r w:rsidR="000A7F8A">
              <w:t>18</w:t>
            </w:r>
            <w:r w:rsidR="00486558">
              <w:t xml:space="preserve"> </w:t>
            </w:r>
            <w:r w:rsidR="00C91858" w:rsidRPr="00180930">
              <w:rPr>
                <w:lang w:val="sv-SE"/>
              </w:rPr>
              <w:t>Vindbegränsning</w:t>
            </w:r>
          </w:p>
        </w:tc>
        <w:tc>
          <w:tcPr>
            <w:tcW w:w="2407" w:type="dxa"/>
            <w:shd w:val="clear" w:color="auto" w:fill="F2F2F2" w:themeFill="background1" w:themeFillShade="F2"/>
          </w:tcPr>
          <w:p w14:paraId="650B431E" w14:textId="77777777" w:rsidR="00486558" w:rsidRDefault="00486558" w:rsidP="00495728"/>
        </w:tc>
        <w:tc>
          <w:tcPr>
            <w:tcW w:w="2407" w:type="dxa"/>
            <w:shd w:val="clear" w:color="auto" w:fill="F2F2F2" w:themeFill="background1" w:themeFillShade="F2"/>
          </w:tcPr>
          <w:p w14:paraId="7C1AD08D" w14:textId="77777777" w:rsidR="00486558" w:rsidRPr="00C91858" w:rsidRDefault="00C91858" w:rsidP="00486558">
            <w:pPr>
              <w:jc w:val="center"/>
              <w:rPr>
                <w:sz w:val="20"/>
                <w:szCs w:val="20"/>
              </w:rPr>
            </w:pPr>
            <w:r w:rsidRPr="00C91858">
              <w:rPr>
                <w:sz w:val="20"/>
                <w:szCs w:val="20"/>
                <w:lang w:val="sv-SE"/>
              </w:rPr>
              <w:t>Motvind</w:t>
            </w:r>
          </w:p>
        </w:tc>
        <w:tc>
          <w:tcPr>
            <w:tcW w:w="2407" w:type="dxa"/>
            <w:shd w:val="clear" w:color="auto" w:fill="F2F2F2" w:themeFill="background1" w:themeFillShade="F2"/>
          </w:tcPr>
          <w:p w14:paraId="2BBFBEB0" w14:textId="77777777" w:rsidR="00486558" w:rsidRPr="003C5EFE" w:rsidRDefault="00C91858" w:rsidP="004865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Sidvind</w:t>
            </w:r>
          </w:p>
        </w:tc>
      </w:tr>
      <w:tr w:rsidR="00486558" w14:paraId="00DA9160" w14:textId="77777777" w:rsidTr="00244A69">
        <w:tc>
          <w:tcPr>
            <w:tcW w:w="2407" w:type="dxa"/>
            <w:vMerge w:val="restart"/>
            <w:shd w:val="clear" w:color="auto" w:fill="F2F2F2" w:themeFill="background1" w:themeFillShade="F2"/>
            <w:vAlign w:val="center"/>
          </w:tcPr>
          <w:p w14:paraId="75568B1A" w14:textId="77777777" w:rsidR="00C91858" w:rsidRPr="00C91858" w:rsidRDefault="00C91858" w:rsidP="00C91858">
            <w:pPr>
              <w:jc w:val="center"/>
              <w:rPr>
                <w:sz w:val="20"/>
                <w:szCs w:val="20"/>
                <w:lang w:val="sv-SE"/>
              </w:rPr>
            </w:pPr>
            <w:r w:rsidRPr="00C91858">
              <w:rPr>
                <w:sz w:val="20"/>
                <w:szCs w:val="20"/>
                <w:lang w:val="sv-SE"/>
              </w:rPr>
              <w:t>Högsta tillåtna</w:t>
            </w:r>
          </w:p>
          <w:p w14:paraId="14234EC6" w14:textId="77777777" w:rsidR="00C91858" w:rsidRPr="00C91858" w:rsidRDefault="00C91858" w:rsidP="00C91858">
            <w:pPr>
              <w:jc w:val="center"/>
              <w:rPr>
                <w:sz w:val="20"/>
                <w:szCs w:val="20"/>
                <w:lang w:val="sv-SE"/>
              </w:rPr>
            </w:pPr>
            <w:r w:rsidRPr="00C91858">
              <w:rPr>
                <w:sz w:val="20"/>
                <w:szCs w:val="20"/>
                <w:lang w:val="sv-SE"/>
              </w:rPr>
              <w:t>vindhastighet</w:t>
            </w:r>
          </w:p>
          <w:p w14:paraId="2991ABD1" w14:textId="77777777" w:rsidR="00486558" w:rsidRPr="00C91858" w:rsidRDefault="00C91858" w:rsidP="00C91858">
            <w:pPr>
              <w:jc w:val="center"/>
              <w:rPr>
                <w:lang w:val="sv-SE"/>
              </w:rPr>
            </w:pPr>
            <w:r w:rsidRPr="00C91858">
              <w:rPr>
                <w:sz w:val="20"/>
                <w:szCs w:val="20"/>
                <w:lang w:val="sv-SE"/>
              </w:rPr>
              <w:t>m/s och knop</w:t>
            </w:r>
          </w:p>
        </w:tc>
        <w:tc>
          <w:tcPr>
            <w:tcW w:w="2407" w:type="dxa"/>
            <w:shd w:val="clear" w:color="auto" w:fill="F2F2F2" w:themeFill="background1" w:themeFillShade="F2"/>
          </w:tcPr>
          <w:p w14:paraId="54793902" w14:textId="77777777" w:rsidR="00486558" w:rsidRPr="003C5EFE" w:rsidRDefault="00C91858" w:rsidP="004957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Vid start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498CD186" w14:textId="77777777" w:rsidR="00486558" w:rsidRDefault="003044C5" w:rsidP="00486558">
            <w:pPr>
              <w:jc w:val="center"/>
            </w:pPr>
            <w:r>
              <w:fldChar w:fldCharType="begin">
                <w:ffData>
                  <w:name w:val="Teksti28"/>
                  <w:enabled/>
                  <w:calcOnExit w:val="0"/>
                  <w:helpText w:type="text" w:val="m/s"/>
                  <w:statusText w:type="text" w:val="m/s"/>
                  <w:textInput/>
                </w:ffData>
              </w:fldChar>
            </w:r>
            <w:bookmarkStart w:id="40" w:name="Teksti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0"/>
            <w:r w:rsidR="00802FD7">
              <w:t xml:space="preserve"> </w:t>
            </w:r>
            <w:r w:rsidR="00486558">
              <w:t>/</w:t>
            </w:r>
            <w:r w:rsidR="00B81FC8" w:rsidRPr="00FF4D4A">
              <w:rPr>
                <w:rStyle w:val="Paikkamerkkiteksti"/>
              </w:rPr>
              <w:t xml:space="preserve"> </w:t>
            </w:r>
            <w:r>
              <w:fldChar w:fldCharType="begin">
                <w:ffData>
                  <w:name w:val="Teksti29"/>
                  <w:enabled/>
                  <w:calcOnExit w:val="0"/>
                  <w:helpText w:type="text" w:val="knop"/>
                  <w:statusText w:type="text" w:val="knop"/>
                  <w:textInput/>
                </w:ffData>
              </w:fldChar>
            </w:r>
            <w:bookmarkStart w:id="41" w:name="Teksti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1"/>
          </w:p>
        </w:tc>
        <w:tc>
          <w:tcPr>
            <w:tcW w:w="2407" w:type="dxa"/>
            <w:shd w:val="clear" w:color="auto" w:fill="DEEAF6" w:themeFill="accent5" w:themeFillTint="33"/>
          </w:tcPr>
          <w:p w14:paraId="3A4EECAE" w14:textId="77777777" w:rsidR="00486558" w:rsidRDefault="00CB5C20" w:rsidP="00486558">
            <w:pPr>
              <w:jc w:val="center"/>
            </w:pPr>
            <w:r>
              <w:fldChar w:fldCharType="begin">
                <w:ffData>
                  <w:name w:val="Teksti30"/>
                  <w:enabled/>
                  <w:calcOnExit w:val="0"/>
                  <w:helpText w:type="text" w:val="m/s"/>
                  <w:statusText w:type="text" w:val="m/s"/>
                  <w:textInput/>
                </w:ffData>
              </w:fldChar>
            </w:r>
            <w:bookmarkStart w:id="42" w:name="Teksti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2"/>
            <w:r w:rsidR="00B81FC8">
              <w:t xml:space="preserve"> </w:t>
            </w:r>
            <w:r w:rsidR="00486558">
              <w:t>/</w:t>
            </w:r>
            <w:r w:rsidR="00802FD7">
              <w:t xml:space="preserve"> </w:t>
            </w:r>
            <w:r w:rsidR="003044C5">
              <w:fldChar w:fldCharType="begin">
                <w:ffData>
                  <w:name w:val="Teksti31"/>
                  <w:enabled/>
                  <w:calcOnExit w:val="0"/>
                  <w:helpText w:type="text" w:val="knop"/>
                  <w:statusText w:type="text" w:val="knop"/>
                  <w:textInput/>
                </w:ffData>
              </w:fldChar>
            </w:r>
            <w:bookmarkStart w:id="43" w:name="Teksti31"/>
            <w:r w:rsidR="003044C5">
              <w:instrText xml:space="preserve"> FORMTEXT </w:instrText>
            </w:r>
            <w:r w:rsidR="003044C5">
              <w:fldChar w:fldCharType="separate"/>
            </w:r>
            <w:r w:rsidR="003044C5">
              <w:rPr>
                <w:noProof/>
              </w:rPr>
              <w:t> </w:t>
            </w:r>
            <w:r w:rsidR="003044C5">
              <w:rPr>
                <w:noProof/>
              </w:rPr>
              <w:t> </w:t>
            </w:r>
            <w:r w:rsidR="003044C5">
              <w:rPr>
                <w:noProof/>
              </w:rPr>
              <w:t> </w:t>
            </w:r>
            <w:r w:rsidR="003044C5">
              <w:rPr>
                <w:noProof/>
              </w:rPr>
              <w:t> </w:t>
            </w:r>
            <w:r w:rsidR="003044C5">
              <w:rPr>
                <w:noProof/>
              </w:rPr>
              <w:t> </w:t>
            </w:r>
            <w:r w:rsidR="003044C5">
              <w:fldChar w:fldCharType="end"/>
            </w:r>
            <w:bookmarkEnd w:id="43"/>
          </w:p>
        </w:tc>
      </w:tr>
      <w:tr w:rsidR="00486558" w14:paraId="79A0B4DF" w14:textId="77777777" w:rsidTr="00244A69">
        <w:tc>
          <w:tcPr>
            <w:tcW w:w="2407" w:type="dxa"/>
            <w:vMerge/>
            <w:shd w:val="clear" w:color="auto" w:fill="F2F2F2" w:themeFill="background1" w:themeFillShade="F2"/>
          </w:tcPr>
          <w:p w14:paraId="5C07D243" w14:textId="77777777" w:rsidR="00486558" w:rsidRDefault="00486558" w:rsidP="00495728"/>
        </w:tc>
        <w:tc>
          <w:tcPr>
            <w:tcW w:w="2407" w:type="dxa"/>
            <w:shd w:val="clear" w:color="auto" w:fill="F2F2F2" w:themeFill="background1" w:themeFillShade="F2"/>
          </w:tcPr>
          <w:p w14:paraId="331A2BA2" w14:textId="77777777" w:rsidR="00486558" w:rsidRDefault="00C91858" w:rsidP="00495728">
            <w:r>
              <w:rPr>
                <w:sz w:val="20"/>
                <w:szCs w:val="20"/>
              </w:rPr>
              <w:t>Under flygning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0E08BC3F" w14:textId="77777777" w:rsidR="00486558" w:rsidRDefault="003044C5" w:rsidP="00486558">
            <w:pPr>
              <w:jc w:val="center"/>
            </w:pPr>
            <w:r>
              <w:fldChar w:fldCharType="begin">
                <w:ffData>
                  <w:name w:val="Teksti32"/>
                  <w:enabled/>
                  <w:calcOnExit w:val="0"/>
                  <w:helpText w:type="text" w:val="m/s"/>
                  <w:statusText w:type="text" w:val="m/s"/>
                  <w:textInput/>
                </w:ffData>
              </w:fldChar>
            </w:r>
            <w:bookmarkStart w:id="44" w:name="Teksti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4"/>
            <w:r w:rsidR="00B81FC8">
              <w:t xml:space="preserve"> </w:t>
            </w:r>
            <w:r w:rsidR="00486558">
              <w:t>/</w:t>
            </w:r>
            <w:r w:rsidR="00B81FC8">
              <w:rPr>
                <w:rStyle w:val="Paikkamerkkiteksti"/>
              </w:rPr>
              <w:t xml:space="preserve"> </w:t>
            </w:r>
            <w:r>
              <w:fldChar w:fldCharType="begin">
                <w:ffData>
                  <w:name w:val="Teksti33"/>
                  <w:enabled/>
                  <w:calcOnExit w:val="0"/>
                  <w:helpText w:type="text" w:val="knop"/>
                  <w:statusText w:type="text" w:val="knop"/>
                  <w:textInput/>
                </w:ffData>
              </w:fldChar>
            </w:r>
            <w:bookmarkStart w:id="45" w:name="Teksti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5"/>
          </w:p>
        </w:tc>
        <w:tc>
          <w:tcPr>
            <w:tcW w:w="2407" w:type="dxa"/>
            <w:shd w:val="clear" w:color="auto" w:fill="DEEAF6" w:themeFill="accent5" w:themeFillTint="33"/>
          </w:tcPr>
          <w:p w14:paraId="002A80ED" w14:textId="77777777" w:rsidR="00486558" w:rsidRDefault="003044C5" w:rsidP="00486558">
            <w:pPr>
              <w:jc w:val="center"/>
            </w:pPr>
            <w:r>
              <w:fldChar w:fldCharType="begin">
                <w:ffData>
                  <w:name w:val="Teksti34"/>
                  <w:enabled/>
                  <w:calcOnExit w:val="0"/>
                  <w:helpText w:type="text" w:val="m/s"/>
                  <w:statusText w:type="text" w:val="m/s"/>
                  <w:textInput/>
                </w:ffData>
              </w:fldChar>
            </w:r>
            <w:bookmarkStart w:id="46" w:name="Teksti3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6"/>
            <w:r w:rsidR="00B81FC8">
              <w:t xml:space="preserve"> </w:t>
            </w:r>
            <w:r w:rsidR="00486558">
              <w:t>/</w:t>
            </w:r>
            <w:r w:rsidR="00B81FC8">
              <w:rPr>
                <w:rStyle w:val="Paikkamerkkiteksti"/>
              </w:rPr>
              <w:t xml:space="preserve"> </w:t>
            </w:r>
            <w:r>
              <w:fldChar w:fldCharType="begin">
                <w:ffData>
                  <w:name w:val="Teksti35"/>
                  <w:enabled/>
                  <w:calcOnExit w:val="0"/>
                  <w:helpText w:type="text" w:val="knop"/>
                  <w:statusText w:type="text" w:val="knop"/>
                  <w:textInput/>
                </w:ffData>
              </w:fldChar>
            </w:r>
            <w:bookmarkStart w:id="47" w:name="Teksti3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7"/>
          </w:p>
        </w:tc>
      </w:tr>
      <w:tr w:rsidR="00486558" w14:paraId="61BA9A65" w14:textId="77777777" w:rsidTr="00244A69">
        <w:tc>
          <w:tcPr>
            <w:tcW w:w="2407" w:type="dxa"/>
            <w:vMerge/>
            <w:shd w:val="clear" w:color="auto" w:fill="F2F2F2" w:themeFill="background1" w:themeFillShade="F2"/>
          </w:tcPr>
          <w:p w14:paraId="2547D8BC" w14:textId="77777777" w:rsidR="00486558" w:rsidRDefault="00486558" w:rsidP="00495728"/>
        </w:tc>
        <w:tc>
          <w:tcPr>
            <w:tcW w:w="2407" w:type="dxa"/>
            <w:shd w:val="clear" w:color="auto" w:fill="F2F2F2" w:themeFill="background1" w:themeFillShade="F2"/>
          </w:tcPr>
          <w:p w14:paraId="5052609D" w14:textId="77777777" w:rsidR="00486558" w:rsidRDefault="00C91858" w:rsidP="00495728">
            <w:r>
              <w:rPr>
                <w:sz w:val="20"/>
                <w:szCs w:val="20"/>
              </w:rPr>
              <w:t>Under landning</w:t>
            </w:r>
          </w:p>
        </w:tc>
        <w:tc>
          <w:tcPr>
            <w:tcW w:w="2407" w:type="dxa"/>
            <w:shd w:val="clear" w:color="auto" w:fill="DEEAF6" w:themeFill="accent5" w:themeFillTint="33"/>
          </w:tcPr>
          <w:p w14:paraId="03514958" w14:textId="77777777" w:rsidR="00486558" w:rsidRDefault="003044C5" w:rsidP="00486558">
            <w:pPr>
              <w:jc w:val="center"/>
            </w:pPr>
            <w:r>
              <w:fldChar w:fldCharType="begin">
                <w:ffData>
                  <w:name w:val="Teksti36"/>
                  <w:enabled/>
                  <w:calcOnExit w:val="0"/>
                  <w:helpText w:type="text" w:val="m/s"/>
                  <w:statusText w:type="text" w:val="m/s"/>
                  <w:textInput/>
                </w:ffData>
              </w:fldChar>
            </w:r>
            <w:bookmarkStart w:id="48" w:name="Teksti3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8"/>
            <w:r w:rsidR="00B81FC8">
              <w:t xml:space="preserve"> </w:t>
            </w:r>
            <w:r w:rsidR="00486558">
              <w:t>/</w:t>
            </w:r>
            <w:r w:rsidR="00B81FC8">
              <w:rPr>
                <w:rStyle w:val="Paikkamerkkiteksti"/>
              </w:rPr>
              <w:t xml:space="preserve"> </w:t>
            </w:r>
            <w:r>
              <w:fldChar w:fldCharType="begin">
                <w:ffData>
                  <w:name w:val="Teksti37"/>
                  <w:enabled/>
                  <w:calcOnExit w:val="0"/>
                  <w:helpText w:type="text" w:val="knop"/>
                  <w:statusText w:type="text" w:val="knop"/>
                  <w:textInput/>
                </w:ffData>
              </w:fldChar>
            </w:r>
            <w:bookmarkStart w:id="49" w:name="Teksti3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9"/>
          </w:p>
        </w:tc>
        <w:tc>
          <w:tcPr>
            <w:tcW w:w="2407" w:type="dxa"/>
            <w:shd w:val="clear" w:color="auto" w:fill="DEEAF6" w:themeFill="accent5" w:themeFillTint="33"/>
          </w:tcPr>
          <w:p w14:paraId="6077746E" w14:textId="77777777" w:rsidR="00486558" w:rsidRDefault="003044C5" w:rsidP="00486558">
            <w:pPr>
              <w:jc w:val="center"/>
            </w:pPr>
            <w:r>
              <w:fldChar w:fldCharType="begin">
                <w:ffData>
                  <w:name w:val="Teksti38"/>
                  <w:enabled/>
                  <w:calcOnExit w:val="0"/>
                  <w:helpText w:type="text" w:val="m/s"/>
                  <w:statusText w:type="text" w:val="m/s"/>
                  <w:textInput/>
                </w:ffData>
              </w:fldChar>
            </w:r>
            <w:bookmarkStart w:id="50" w:name="Teksti3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0"/>
            <w:r w:rsidR="00B81FC8">
              <w:t xml:space="preserve"> </w:t>
            </w:r>
            <w:r w:rsidR="00486558">
              <w:t>/</w:t>
            </w:r>
            <w:r w:rsidR="00B81FC8">
              <w:rPr>
                <w:rStyle w:val="Paikkamerkkiteksti"/>
              </w:rPr>
              <w:t xml:space="preserve"> </w:t>
            </w:r>
            <w:r>
              <w:fldChar w:fldCharType="begin">
                <w:ffData>
                  <w:name w:val="Teksti39"/>
                  <w:enabled/>
                  <w:calcOnExit w:val="0"/>
                  <w:helpText w:type="text" w:val="knop"/>
                  <w:statusText w:type="text" w:val="knop"/>
                  <w:textInput/>
                </w:ffData>
              </w:fldChar>
            </w:r>
            <w:bookmarkStart w:id="51" w:name="Teksti3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1"/>
          </w:p>
        </w:tc>
      </w:tr>
      <w:tr w:rsidR="00F72E40" w14:paraId="0948BB21" w14:textId="77777777" w:rsidTr="00244A69">
        <w:tc>
          <w:tcPr>
            <w:tcW w:w="2407" w:type="dxa"/>
            <w:vMerge w:val="restart"/>
            <w:shd w:val="clear" w:color="auto" w:fill="F2F2F2" w:themeFill="background1" w:themeFillShade="F2"/>
          </w:tcPr>
          <w:p w14:paraId="4EC1FDE4" w14:textId="77777777" w:rsidR="00F72E40" w:rsidRDefault="0035151B" w:rsidP="00802FD7">
            <w:pPr>
              <w:pStyle w:val="Otsikko2"/>
              <w:outlineLvl w:val="1"/>
            </w:pPr>
            <w:r>
              <w:t>2</w:t>
            </w:r>
            <w:r w:rsidR="00F72E40">
              <w:t xml:space="preserve">.19 </w:t>
            </w:r>
            <w:r w:rsidR="00C91858" w:rsidRPr="00180930">
              <w:rPr>
                <w:lang w:val="sv-SE"/>
              </w:rPr>
              <w:t xml:space="preserve">Begränsningar </w:t>
            </w:r>
            <w:r w:rsidR="00C91858" w:rsidRPr="00180930">
              <w:rPr>
                <w:lang w:val="sv-SE"/>
              </w:rPr>
              <w:br/>
              <w:t xml:space="preserve">gällande andra </w:t>
            </w:r>
            <w:r w:rsidR="00C91858" w:rsidRPr="00180930">
              <w:rPr>
                <w:lang w:val="sv-SE"/>
              </w:rPr>
              <w:br/>
              <w:t>förhållanden</w:t>
            </w:r>
          </w:p>
        </w:tc>
        <w:tc>
          <w:tcPr>
            <w:tcW w:w="2407" w:type="dxa"/>
            <w:shd w:val="clear" w:color="auto" w:fill="F2F2F2" w:themeFill="background1" w:themeFillShade="F2"/>
          </w:tcPr>
          <w:p w14:paraId="0335EE92" w14:textId="77777777" w:rsidR="00C91858" w:rsidRPr="00203CF9" w:rsidRDefault="00C91858" w:rsidP="00C91858">
            <w:pPr>
              <w:rPr>
                <w:sz w:val="20"/>
                <w:szCs w:val="20"/>
                <w:lang w:val="sv-SE"/>
              </w:rPr>
            </w:pPr>
            <w:r w:rsidRPr="00203CF9">
              <w:rPr>
                <w:sz w:val="20"/>
                <w:szCs w:val="20"/>
                <w:lang w:val="sv-SE"/>
              </w:rPr>
              <w:t xml:space="preserve">Flygning i snöfall </w:t>
            </w:r>
          </w:p>
          <w:p w14:paraId="470E093E" w14:textId="77777777" w:rsidR="00F72E40" w:rsidRDefault="00C91858" w:rsidP="00C91858">
            <w:r w:rsidRPr="00203CF9">
              <w:rPr>
                <w:sz w:val="20"/>
                <w:szCs w:val="20"/>
                <w:lang w:val="sv-SE"/>
              </w:rPr>
              <w:t>tillåten</w:t>
            </w:r>
          </w:p>
        </w:tc>
        <w:tc>
          <w:tcPr>
            <w:tcW w:w="4814" w:type="dxa"/>
            <w:gridSpan w:val="2"/>
            <w:shd w:val="clear" w:color="auto" w:fill="DEEAF6" w:themeFill="accent5" w:themeFillTint="33"/>
          </w:tcPr>
          <w:p w14:paraId="00855DD4" w14:textId="77777777" w:rsidR="00802FD7" w:rsidRPr="00203CF9" w:rsidRDefault="00802FD7" w:rsidP="00802FD7">
            <w:pPr>
              <w:rPr>
                <w:rFonts w:cstheme="minorHAnsi"/>
                <w:sz w:val="20"/>
                <w:szCs w:val="20"/>
              </w:rPr>
            </w:pPr>
            <w:r w:rsidRPr="00203CF9">
              <w:rPr>
                <w:rFonts w:cstheme="minorHAnsi"/>
                <w:sz w:val="20"/>
                <w:szCs w:val="20"/>
              </w:rPr>
              <w:fldChar w:fldCharType="begin">
                <w:ffData>
                  <w:name w:val="Valinta14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52" w:name="Valinta14"/>
            <w:r w:rsidRPr="00203CF9">
              <w:rPr>
                <w:rFonts w:cstheme="minorHAnsi"/>
                <w:sz w:val="20"/>
                <w:szCs w:val="20"/>
              </w:rPr>
              <w:instrText xml:space="preserve"> FORMCHECKBOX </w:instrText>
            </w:r>
            <w:r w:rsidR="002D1247">
              <w:rPr>
                <w:rFonts w:cstheme="minorHAnsi"/>
                <w:sz w:val="20"/>
                <w:szCs w:val="20"/>
              </w:rPr>
            </w:r>
            <w:r w:rsidR="002D1247">
              <w:rPr>
                <w:rFonts w:cstheme="minorHAnsi"/>
                <w:sz w:val="20"/>
                <w:szCs w:val="20"/>
              </w:rPr>
              <w:fldChar w:fldCharType="separate"/>
            </w:r>
            <w:r w:rsidRPr="00203CF9">
              <w:rPr>
                <w:rFonts w:cstheme="minorHAnsi"/>
                <w:sz w:val="20"/>
                <w:szCs w:val="20"/>
              </w:rPr>
              <w:fldChar w:fldCharType="end"/>
            </w:r>
            <w:bookmarkEnd w:id="52"/>
            <w:r w:rsidRPr="00203CF9">
              <w:rPr>
                <w:rFonts w:cstheme="minorHAnsi"/>
                <w:sz w:val="20"/>
                <w:szCs w:val="20"/>
              </w:rPr>
              <w:t xml:space="preserve">  </w:t>
            </w:r>
            <w:r w:rsidR="00C91858" w:rsidRPr="00203CF9">
              <w:rPr>
                <w:sz w:val="20"/>
                <w:szCs w:val="20"/>
              </w:rPr>
              <w:t>Ja</w:t>
            </w:r>
            <w:r w:rsidRPr="00203CF9">
              <w:rPr>
                <w:sz w:val="20"/>
                <w:szCs w:val="20"/>
              </w:rPr>
              <w:t xml:space="preserve">  </w:t>
            </w:r>
            <w:r w:rsidRPr="00203CF9">
              <w:rPr>
                <w:rFonts w:cstheme="minorHAnsi"/>
                <w:sz w:val="20"/>
                <w:szCs w:val="20"/>
              </w:rPr>
              <w:fldChar w:fldCharType="begin">
                <w:ffData>
                  <w:name w:val="Valinta15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53" w:name="Valinta15"/>
            <w:r w:rsidRPr="00203CF9">
              <w:rPr>
                <w:rFonts w:cstheme="minorHAnsi"/>
                <w:sz w:val="20"/>
                <w:szCs w:val="20"/>
              </w:rPr>
              <w:instrText xml:space="preserve"> FORMCHECKBOX </w:instrText>
            </w:r>
            <w:r w:rsidR="002D1247">
              <w:rPr>
                <w:rFonts w:cstheme="minorHAnsi"/>
                <w:sz w:val="20"/>
                <w:szCs w:val="20"/>
              </w:rPr>
            </w:r>
            <w:r w:rsidR="002D1247">
              <w:rPr>
                <w:rFonts w:cstheme="minorHAnsi"/>
                <w:sz w:val="20"/>
                <w:szCs w:val="20"/>
              </w:rPr>
              <w:fldChar w:fldCharType="separate"/>
            </w:r>
            <w:r w:rsidRPr="00203CF9">
              <w:rPr>
                <w:rFonts w:cstheme="minorHAnsi"/>
                <w:sz w:val="20"/>
                <w:szCs w:val="20"/>
              </w:rPr>
              <w:fldChar w:fldCharType="end"/>
            </w:r>
            <w:bookmarkEnd w:id="53"/>
            <w:r w:rsidRPr="00203CF9">
              <w:rPr>
                <w:rFonts w:cstheme="minorHAnsi"/>
                <w:sz w:val="20"/>
                <w:szCs w:val="20"/>
              </w:rPr>
              <w:t xml:space="preserve">  </w:t>
            </w:r>
            <w:r w:rsidR="00C91858" w:rsidRPr="00203CF9">
              <w:rPr>
                <w:sz w:val="20"/>
                <w:szCs w:val="20"/>
              </w:rPr>
              <w:t>Nej</w:t>
            </w:r>
            <w:r w:rsidRPr="00203CF9">
              <w:rPr>
                <w:sz w:val="20"/>
                <w:szCs w:val="20"/>
              </w:rPr>
              <w:t xml:space="preserve">  </w:t>
            </w:r>
          </w:p>
          <w:p w14:paraId="176D5161" w14:textId="77777777" w:rsidR="00802FD7" w:rsidRPr="00802FD7" w:rsidRDefault="00802FD7" w:rsidP="00802FD7">
            <w:pPr>
              <w:rPr>
                <w:rFonts w:cstheme="minorHAnsi"/>
                <w:sz w:val="16"/>
              </w:rPr>
            </w:pPr>
          </w:p>
          <w:p w14:paraId="57D7B507" w14:textId="77777777" w:rsidR="00F72E40" w:rsidRDefault="00C91858" w:rsidP="00802FD7">
            <w:r>
              <w:rPr>
                <w:sz w:val="20"/>
                <w:szCs w:val="20"/>
              </w:rPr>
              <w:t>Anmärkningar</w:t>
            </w:r>
            <w:r w:rsidR="00802FD7">
              <w:rPr>
                <w:rFonts w:cstheme="minorHAnsi"/>
              </w:rPr>
              <w:t xml:space="preserve">: </w:t>
            </w:r>
            <w:r w:rsidR="003044C5">
              <w:rPr>
                <w:rFonts w:cstheme="minorHAnsi"/>
              </w:rPr>
              <w:fldChar w:fldCharType="begin">
                <w:ffData>
                  <w:name w:val="Teksti40"/>
                  <w:enabled/>
                  <w:calcOnExit w:val="0"/>
                  <w:helpText w:type="text" w:val="Anmärkningar"/>
                  <w:statusText w:type="text" w:val="Anmärkningar"/>
                  <w:textInput/>
                </w:ffData>
              </w:fldChar>
            </w:r>
            <w:bookmarkStart w:id="54" w:name="Teksti40"/>
            <w:r w:rsidR="003044C5">
              <w:rPr>
                <w:rFonts w:cstheme="minorHAnsi"/>
              </w:rPr>
              <w:instrText xml:space="preserve"> FORMTEXT </w:instrText>
            </w:r>
            <w:r w:rsidR="003044C5">
              <w:rPr>
                <w:rFonts w:cstheme="minorHAnsi"/>
              </w:rPr>
            </w:r>
            <w:r w:rsidR="003044C5">
              <w:rPr>
                <w:rFonts w:cstheme="minorHAnsi"/>
              </w:rPr>
              <w:fldChar w:fldCharType="separate"/>
            </w:r>
            <w:r w:rsidR="003044C5">
              <w:rPr>
                <w:rFonts w:cstheme="minorHAnsi"/>
                <w:noProof/>
              </w:rPr>
              <w:t> </w:t>
            </w:r>
            <w:r w:rsidR="003044C5">
              <w:rPr>
                <w:rFonts w:cstheme="minorHAnsi"/>
                <w:noProof/>
              </w:rPr>
              <w:t> </w:t>
            </w:r>
            <w:r w:rsidR="003044C5">
              <w:rPr>
                <w:rFonts w:cstheme="minorHAnsi"/>
                <w:noProof/>
              </w:rPr>
              <w:t> </w:t>
            </w:r>
            <w:r w:rsidR="003044C5">
              <w:rPr>
                <w:rFonts w:cstheme="minorHAnsi"/>
                <w:noProof/>
              </w:rPr>
              <w:t> </w:t>
            </w:r>
            <w:r w:rsidR="003044C5">
              <w:rPr>
                <w:rFonts w:cstheme="minorHAnsi"/>
                <w:noProof/>
              </w:rPr>
              <w:t> </w:t>
            </w:r>
            <w:r w:rsidR="003044C5">
              <w:rPr>
                <w:rFonts w:cstheme="minorHAnsi"/>
              </w:rPr>
              <w:fldChar w:fldCharType="end"/>
            </w:r>
            <w:bookmarkEnd w:id="54"/>
          </w:p>
        </w:tc>
      </w:tr>
      <w:tr w:rsidR="00F72E40" w14:paraId="7DE3EAF7" w14:textId="77777777" w:rsidTr="00244A69">
        <w:tc>
          <w:tcPr>
            <w:tcW w:w="2407" w:type="dxa"/>
            <w:vMerge/>
            <w:shd w:val="clear" w:color="auto" w:fill="F2F2F2" w:themeFill="background1" w:themeFillShade="F2"/>
          </w:tcPr>
          <w:p w14:paraId="463F9A3C" w14:textId="77777777" w:rsidR="00F72E40" w:rsidRDefault="00F72E40" w:rsidP="00495728"/>
        </w:tc>
        <w:tc>
          <w:tcPr>
            <w:tcW w:w="2407" w:type="dxa"/>
            <w:shd w:val="clear" w:color="auto" w:fill="F2F2F2" w:themeFill="background1" w:themeFillShade="F2"/>
          </w:tcPr>
          <w:p w14:paraId="110CC0F3" w14:textId="77777777" w:rsidR="00F72E40" w:rsidRPr="00203CF9" w:rsidRDefault="00203CF9" w:rsidP="008D664D">
            <w:pPr>
              <w:rPr>
                <w:lang w:val="sv-SE"/>
              </w:rPr>
            </w:pPr>
            <w:r w:rsidRPr="00203CF9">
              <w:rPr>
                <w:sz w:val="20"/>
                <w:szCs w:val="20"/>
                <w:lang w:val="sv-SE"/>
              </w:rPr>
              <w:t>Landning i snö eller på vått underlag tillåten</w:t>
            </w:r>
          </w:p>
        </w:tc>
        <w:tc>
          <w:tcPr>
            <w:tcW w:w="4814" w:type="dxa"/>
            <w:gridSpan w:val="2"/>
            <w:shd w:val="clear" w:color="auto" w:fill="DEEAF6" w:themeFill="accent5" w:themeFillTint="33"/>
          </w:tcPr>
          <w:p w14:paraId="3152D2E4" w14:textId="77777777" w:rsidR="00802FD7" w:rsidRPr="00203CF9" w:rsidRDefault="00802FD7" w:rsidP="00802FD7">
            <w:pPr>
              <w:rPr>
                <w:rFonts w:cstheme="minorHAnsi"/>
                <w:sz w:val="20"/>
                <w:szCs w:val="20"/>
              </w:rPr>
            </w:pPr>
            <w:r w:rsidRPr="00203CF9">
              <w:rPr>
                <w:rFonts w:cstheme="minorHAnsi"/>
                <w:sz w:val="20"/>
                <w:szCs w:val="20"/>
              </w:rPr>
              <w:fldChar w:fldCharType="begin">
                <w:ffData>
                  <w:name w:val="Valinta16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55" w:name="Valinta16"/>
            <w:r w:rsidRPr="00203CF9">
              <w:rPr>
                <w:rFonts w:cstheme="minorHAnsi"/>
                <w:sz w:val="20"/>
                <w:szCs w:val="20"/>
              </w:rPr>
              <w:instrText xml:space="preserve"> FORMCHECKBOX </w:instrText>
            </w:r>
            <w:r w:rsidR="002D1247">
              <w:rPr>
                <w:rFonts w:cstheme="minorHAnsi"/>
                <w:sz w:val="20"/>
                <w:szCs w:val="20"/>
              </w:rPr>
            </w:r>
            <w:r w:rsidR="002D1247">
              <w:rPr>
                <w:rFonts w:cstheme="minorHAnsi"/>
                <w:sz w:val="20"/>
                <w:szCs w:val="20"/>
              </w:rPr>
              <w:fldChar w:fldCharType="separate"/>
            </w:r>
            <w:r w:rsidRPr="00203CF9">
              <w:rPr>
                <w:rFonts w:cstheme="minorHAnsi"/>
                <w:sz w:val="20"/>
                <w:szCs w:val="20"/>
              </w:rPr>
              <w:fldChar w:fldCharType="end"/>
            </w:r>
            <w:bookmarkEnd w:id="55"/>
            <w:r w:rsidRPr="00203CF9">
              <w:rPr>
                <w:rFonts w:cstheme="minorHAnsi"/>
                <w:sz w:val="20"/>
                <w:szCs w:val="20"/>
              </w:rPr>
              <w:t xml:space="preserve">  </w:t>
            </w:r>
            <w:r w:rsidR="00C91858" w:rsidRPr="00203CF9">
              <w:rPr>
                <w:sz w:val="20"/>
                <w:szCs w:val="20"/>
              </w:rPr>
              <w:t>Ja</w:t>
            </w:r>
            <w:r w:rsidRPr="00203CF9">
              <w:rPr>
                <w:sz w:val="20"/>
                <w:szCs w:val="20"/>
              </w:rPr>
              <w:t xml:space="preserve"> </w:t>
            </w:r>
            <w:r w:rsidR="00203CF9" w:rsidRPr="00203CF9">
              <w:rPr>
                <w:sz w:val="20"/>
                <w:szCs w:val="20"/>
              </w:rPr>
              <w:t xml:space="preserve"> </w:t>
            </w:r>
            <w:r w:rsidRPr="00203CF9">
              <w:rPr>
                <w:rFonts w:cstheme="minorHAnsi"/>
                <w:sz w:val="20"/>
                <w:szCs w:val="20"/>
              </w:rPr>
              <w:fldChar w:fldCharType="begin">
                <w:ffData>
                  <w:name w:val="Valinta17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56" w:name="Valinta17"/>
            <w:r w:rsidRPr="00203CF9">
              <w:rPr>
                <w:rFonts w:cstheme="minorHAnsi"/>
                <w:sz w:val="20"/>
                <w:szCs w:val="20"/>
              </w:rPr>
              <w:instrText xml:space="preserve"> FORMCHECKBOX </w:instrText>
            </w:r>
            <w:r w:rsidR="002D1247">
              <w:rPr>
                <w:rFonts w:cstheme="minorHAnsi"/>
                <w:sz w:val="20"/>
                <w:szCs w:val="20"/>
              </w:rPr>
            </w:r>
            <w:r w:rsidR="002D1247">
              <w:rPr>
                <w:rFonts w:cstheme="minorHAnsi"/>
                <w:sz w:val="20"/>
                <w:szCs w:val="20"/>
              </w:rPr>
              <w:fldChar w:fldCharType="separate"/>
            </w:r>
            <w:r w:rsidRPr="00203CF9">
              <w:rPr>
                <w:rFonts w:cstheme="minorHAnsi"/>
                <w:sz w:val="20"/>
                <w:szCs w:val="20"/>
              </w:rPr>
              <w:fldChar w:fldCharType="end"/>
            </w:r>
            <w:bookmarkEnd w:id="56"/>
            <w:r w:rsidRPr="00203CF9">
              <w:rPr>
                <w:rFonts w:cstheme="minorHAnsi"/>
                <w:sz w:val="20"/>
                <w:szCs w:val="20"/>
              </w:rPr>
              <w:t xml:space="preserve">  </w:t>
            </w:r>
            <w:r w:rsidR="00203CF9" w:rsidRPr="00203CF9">
              <w:rPr>
                <w:sz w:val="20"/>
                <w:szCs w:val="20"/>
              </w:rPr>
              <w:t>Nej</w:t>
            </w:r>
            <w:r w:rsidRPr="00203CF9">
              <w:rPr>
                <w:sz w:val="20"/>
                <w:szCs w:val="20"/>
              </w:rPr>
              <w:t xml:space="preserve">  </w:t>
            </w:r>
          </w:p>
          <w:p w14:paraId="51713989" w14:textId="77777777" w:rsidR="00802FD7" w:rsidRPr="00802FD7" w:rsidRDefault="00802FD7" w:rsidP="00802FD7">
            <w:pPr>
              <w:rPr>
                <w:rFonts w:cstheme="minorHAnsi"/>
                <w:sz w:val="16"/>
              </w:rPr>
            </w:pPr>
          </w:p>
          <w:p w14:paraId="7FB92C42" w14:textId="77777777" w:rsidR="00F72E40" w:rsidRDefault="00C91858" w:rsidP="00802FD7">
            <w:r>
              <w:rPr>
                <w:sz w:val="20"/>
                <w:szCs w:val="20"/>
              </w:rPr>
              <w:t>Anmärkningar</w:t>
            </w:r>
            <w:r w:rsidR="00802FD7">
              <w:rPr>
                <w:rFonts w:cstheme="minorHAnsi"/>
              </w:rPr>
              <w:t xml:space="preserve">: </w:t>
            </w:r>
            <w:r w:rsidR="003044C5">
              <w:rPr>
                <w:rFonts w:cstheme="minorHAnsi"/>
              </w:rPr>
              <w:fldChar w:fldCharType="begin">
                <w:ffData>
                  <w:name w:val="Teksti41"/>
                  <w:enabled/>
                  <w:calcOnExit w:val="0"/>
                  <w:helpText w:type="text" w:val="Anmärkningar"/>
                  <w:statusText w:type="text" w:val="Anmärkningar"/>
                  <w:textInput/>
                </w:ffData>
              </w:fldChar>
            </w:r>
            <w:bookmarkStart w:id="57" w:name="Teksti41"/>
            <w:r w:rsidR="003044C5">
              <w:rPr>
                <w:rFonts w:cstheme="minorHAnsi"/>
              </w:rPr>
              <w:instrText xml:space="preserve"> FORMTEXT </w:instrText>
            </w:r>
            <w:r w:rsidR="003044C5">
              <w:rPr>
                <w:rFonts w:cstheme="minorHAnsi"/>
              </w:rPr>
            </w:r>
            <w:r w:rsidR="003044C5">
              <w:rPr>
                <w:rFonts w:cstheme="minorHAnsi"/>
              </w:rPr>
              <w:fldChar w:fldCharType="separate"/>
            </w:r>
            <w:r w:rsidR="003044C5">
              <w:rPr>
                <w:rFonts w:cstheme="minorHAnsi"/>
                <w:noProof/>
              </w:rPr>
              <w:t> </w:t>
            </w:r>
            <w:r w:rsidR="003044C5">
              <w:rPr>
                <w:rFonts w:cstheme="minorHAnsi"/>
                <w:noProof/>
              </w:rPr>
              <w:t> </w:t>
            </w:r>
            <w:r w:rsidR="003044C5">
              <w:rPr>
                <w:rFonts w:cstheme="minorHAnsi"/>
                <w:noProof/>
              </w:rPr>
              <w:t> </w:t>
            </w:r>
            <w:r w:rsidR="003044C5">
              <w:rPr>
                <w:rFonts w:cstheme="minorHAnsi"/>
                <w:noProof/>
              </w:rPr>
              <w:t> </w:t>
            </w:r>
            <w:r w:rsidR="003044C5">
              <w:rPr>
                <w:rFonts w:cstheme="minorHAnsi"/>
                <w:noProof/>
              </w:rPr>
              <w:t> </w:t>
            </w:r>
            <w:r w:rsidR="003044C5">
              <w:rPr>
                <w:rFonts w:cstheme="minorHAnsi"/>
              </w:rPr>
              <w:fldChar w:fldCharType="end"/>
            </w:r>
            <w:bookmarkEnd w:id="57"/>
          </w:p>
        </w:tc>
      </w:tr>
      <w:tr w:rsidR="00F72E40" w14:paraId="711C0B2A" w14:textId="77777777" w:rsidTr="00244A69">
        <w:tc>
          <w:tcPr>
            <w:tcW w:w="2407" w:type="dxa"/>
            <w:vMerge/>
            <w:shd w:val="clear" w:color="auto" w:fill="F2F2F2" w:themeFill="background1" w:themeFillShade="F2"/>
          </w:tcPr>
          <w:p w14:paraId="2BBA03D6" w14:textId="77777777" w:rsidR="00F72E40" w:rsidRDefault="00F72E40" w:rsidP="00495728"/>
        </w:tc>
        <w:tc>
          <w:tcPr>
            <w:tcW w:w="2407" w:type="dxa"/>
            <w:shd w:val="clear" w:color="auto" w:fill="F2F2F2" w:themeFill="background1" w:themeFillShade="F2"/>
          </w:tcPr>
          <w:p w14:paraId="1A31F732" w14:textId="77777777" w:rsidR="00203CF9" w:rsidRPr="00203CF9" w:rsidRDefault="00203CF9" w:rsidP="00495728">
            <w:pPr>
              <w:rPr>
                <w:sz w:val="20"/>
                <w:szCs w:val="20"/>
                <w:lang w:val="sv-SE"/>
              </w:rPr>
            </w:pPr>
            <w:r w:rsidRPr="00203CF9">
              <w:rPr>
                <w:sz w:val="20"/>
                <w:szCs w:val="20"/>
                <w:lang w:val="sv-SE"/>
              </w:rPr>
              <w:t>Flygning i dimma</w:t>
            </w:r>
          </w:p>
          <w:p w14:paraId="09E4F376" w14:textId="77777777" w:rsidR="00F72E40" w:rsidRDefault="00203CF9" w:rsidP="00495728">
            <w:r w:rsidRPr="00203CF9">
              <w:rPr>
                <w:sz w:val="20"/>
                <w:szCs w:val="20"/>
                <w:lang w:val="sv-SE"/>
              </w:rPr>
              <w:t>tillåten</w:t>
            </w:r>
          </w:p>
        </w:tc>
        <w:tc>
          <w:tcPr>
            <w:tcW w:w="4814" w:type="dxa"/>
            <w:gridSpan w:val="2"/>
            <w:shd w:val="clear" w:color="auto" w:fill="DEEAF6" w:themeFill="accent5" w:themeFillTint="33"/>
          </w:tcPr>
          <w:p w14:paraId="2F5CB57C" w14:textId="77777777" w:rsidR="00802FD7" w:rsidRPr="00203CF9" w:rsidRDefault="00802FD7" w:rsidP="00802FD7">
            <w:pPr>
              <w:rPr>
                <w:rFonts w:cstheme="minorHAnsi"/>
                <w:sz w:val="20"/>
                <w:szCs w:val="20"/>
              </w:rPr>
            </w:pPr>
            <w:r w:rsidRPr="00203CF9">
              <w:rPr>
                <w:rFonts w:cstheme="minorHAnsi"/>
                <w:sz w:val="20"/>
                <w:szCs w:val="20"/>
              </w:rPr>
              <w:fldChar w:fldCharType="begin">
                <w:ffData>
                  <w:name w:val="Valinta18"/>
                  <w:enabled/>
                  <w:calcOnExit w:val="0"/>
                  <w:checkBox>
                    <w:size w:val="18"/>
                    <w:default w:val="0"/>
                    <w:checked w:val="0"/>
                  </w:checkBox>
                </w:ffData>
              </w:fldChar>
            </w:r>
            <w:bookmarkStart w:id="58" w:name="Valinta18"/>
            <w:r w:rsidRPr="00203CF9">
              <w:rPr>
                <w:rFonts w:cstheme="minorHAnsi"/>
                <w:sz w:val="20"/>
                <w:szCs w:val="20"/>
              </w:rPr>
              <w:instrText xml:space="preserve"> FORMCHECKBOX </w:instrText>
            </w:r>
            <w:r w:rsidR="002D1247">
              <w:rPr>
                <w:rFonts w:cstheme="minorHAnsi"/>
                <w:sz w:val="20"/>
                <w:szCs w:val="20"/>
              </w:rPr>
            </w:r>
            <w:r w:rsidR="002D1247">
              <w:rPr>
                <w:rFonts w:cstheme="minorHAnsi"/>
                <w:sz w:val="20"/>
                <w:szCs w:val="20"/>
              </w:rPr>
              <w:fldChar w:fldCharType="separate"/>
            </w:r>
            <w:r w:rsidRPr="00203CF9">
              <w:rPr>
                <w:rFonts w:cstheme="minorHAnsi"/>
                <w:sz w:val="20"/>
                <w:szCs w:val="20"/>
              </w:rPr>
              <w:fldChar w:fldCharType="end"/>
            </w:r>
            <w:bookmarkEnd w:id="58"/>
            <w:r w:rsidRPr="00203CF9">
              <w:rPr>
                <w:rFonts w:cstheme="minorHAnsi"/>
                <w:sz w:val="20"/>
                <w:szCs w:val="20"/>
              </w:rPr>
              <w:t xml:space="preserve">  </w:t>
            </w:r>
            <w:r w:rsidR="00203CF9" w:rsidRPr="00203CF9">
              <w:rPr>
                <w:sz w:val="20"/>
                <w:szCs w:val="20"/>
              </w:rPr>
              <w:t>Ja</w:t>
            </w:r>
            <w:r w:rsidRPr="00203CF9">
              <w:rPr>
                <w:sz w:val="20"/>
                <w:szCs w:val="20"/>
              </w:rPr>
              <w:t xml:space="preserve">  </w:t>
            </w:r>
            <w:r w:rsidRPr="00203CF9">
              <w:rPr>
                <w:rFonts w:cstheme="minorHAnsi"/>
                <w:sz w:val="20"/>
                <w:szCs w:val="20"/>
              </w:rPr>
              <w:fldChar w:fldCharType="begin">
                <w:ffData>
                  <w:name w:val="Valinta19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bookmarkStart w:id="59" w:name="Valinta19"/>
            <w:r w:rsidRPr="00203CF9">
              <w:rPr>
                <w:rFonts w:cstheme="minorHAnsi"/>
                <w:sz w:val="20"/>
                <w:szCs w:val="20"/>
              </w:rPr>
              <w:instrText xml:space="preserve"> FORMCHECKBOX </w:instrText>
            </w:r>
            <w:r w:rsidR="002D1247">
              <w:rPr>
                <w:rFonts w:cstheme="minorHAnsi"/>
                <w:sz w:val="20"/>
                <w:szCs w:val="20"/>
              </w:rPr>
            </w:r>
            <w:r w:rsidR="002D1247">
              <w:rPr>
                <w:rFonts w:cstheme="minorHAnsi"/>
                <w:sz w:val="20"/>
                <w:szCs w:val="20"/>
              </w:rPr>
              <w:fldChar w:fldCharType="separate"/>
            </w:r>
            <w:r w:rsidRPr="00203CF9">
              <w:rPr>
                <w:rFonts w:cstheme="minorHAnsi"/>
                <w:sz w:val="20"/>
                <w:szCs w:val="20"/>
              </w:rPr>
              <w:fldChar w:fldCharType="end"/>
            </w:r>
            <w:bookmarkEnd w:id="59"/>
            <w:r w:rsidRPr="00203CF9">
              <w:rPr>
                <w:rFonts w:cstheme="minorHAnsi"/>
                <w:sz w:val="20"/>
                <w:szCs w:val="20"/>
              </w:rPr>
              <w:t xml:space="preserve">  </w:t>
            </w:r>
            <w:r w:rsidR="00203CF9" w:rsidRPr="00203CF9">
              <w:rPr>
                <w:rFonts w:cstheme="minorHAnsi"/>
                <w:sz w:val="20"/>
                <w:szCs w:val="20"/>
              </w:rPr>
              <w:t>Nej</w:t>
            </w:r>
            <w:r w:rsidRPr="00203CF9">
              <w:rPr>
                <w:sz w:val="20"/>
                <w:szCs w:val="20"/>
              </w:rPr>
              <w:t xml:space="preserve">  </w:t>
            </w:r>
          </w:p>
          <w:p w14:paraId="12AB11B1" w14:textId="77777777" w:rsidR="00802FD7" w:rsidRPr="00802FD7" w:rsidRDefault="00802FD7" w:rsidP="00802FD7">
            <w:pPr>
              <w:rPr>
                <w:rFonts w:cstheme="minorHAnsi"/>
                <w:sz w:val="16"/>
              </w:rPr>
            </w:pPr>
          </w:p>
          <w:p w14:paraId="47D27D41" w14:textId="77777777" w:rsidR="00F72E40" w:rsidRDefault="00C91858" w:rsidP="00802FD7">
            <w:r>
              <w:rPr>
                <w:sz w:val="20"/>
                <w:szCs w:val="20"/>
              </w:rPr>
              <w:t>Anmärkningar</w:t>
            </w:r>
            <w:r w:rsidR="00802FD7">
              <w:rPr>
                <w:rFonts w:cstheme="minorHAnsi"/>
              </w:rPr>
              <w:t xml:space="preserve">: </w:t>
            </w:r>
            <w:r w:rsidR="003044C5">
              <w:rPr>
                <w:rFonts w:cstheme="minorHAnsi"/>
              </w:rPr>
              <w:fldChar w:fldCharType="begin">
                <w:ffData>
                  <w:name w:val="Teksti42"/>
                  <w:enabled/>
                  <w:calcOnExit w:val="0"/>
                  <w:helpText w:type="text" w:val="Anmärkningar"/>
                  <w:statusText w:type="text" w:val="Anmärkningar"/>
                  <w:textInput/>
                </w:ffData>
              </w:fldChar>
            </w:r>
            <w:bookmarkStart w:id="60" w:name="Teksti42"/>
            <w:r w:rsidR="003044C5">
              <w:rPr>
                <w:rFonts w:cstheme="minorHAnsi"/>
              </w:rPr>
              <w:instrText xml:space="preserve"> FORMTEXT </w:instrText>
            </w:r>
            <w:r w:rsidR="003044C5">
              <w:rPr>
                <w:rFonts w:cstheme="minorHAnsi"/>
              </w:rPr>
            </w:r>
            <w:r w:rsidR="003044C5">
              <w:rPr>
                <w:rFonts w:cstheme="minorHAnsi"/>
              </w:rPr>
              <w:fldChar w:fldCharType="separate"/>
            </w:r>
            <w:r w:rsidR="003044C5">
              <w:rPr>
                <w:rFonts w:cstheme="minorHAnsi"/>
                <w:noProof/>
              </w:rPr>
              <w:t> </w:t>
            </w:r>
            <w:r w:rsidR="003044C5">
              <w:rPr>
                <w:rFonts w:cstheme="minorHAnsi"/>
                <w:noProof/>
              </w:rPr>
              <w:t> </w:t>
            </w:r>
            <w:r w:rsidR="003044C5">
              <w:rPr>
                <w:rFonts w:cstheme="minorHAnsi"/>
                <w:noProof/>
              </w:rPr>
              <w:t> </w:t>
            </w:r>
            <w:r w:rsidR="003044C5">
              <w:rPr>
                <w:rFonts w:cstheme="minorHAnsi"/>
                <w:noProof/>
              </w:rPr>
              <w:t> </w:t>
            </w:r>
            <w:r w:rsidR="003044C5">
              <w:rPr>
                <w:rFonts w:cstheme="minorHAnsi"/>
                <w:noProof/>
              </w:rPr>
              <w:t> </w:t>
            </w:r>
            <w:r w:rsidR="003044C5">
              <w:rPr>
                <w:rFonts w:cstheme="minorHAnsi"/>
              </w:rPr>
              <w:fldChar w:fldCharType="end"/>
            </w:r>
            <w:bookmarkEnd w:id="60"/>
          </w:p>
        </w:tc>
      </w:tr>
      <w:tr w:rsidR="00486558" w14:paraId="6B698107" w14:textId="77777777" w:rsidTr="00244A69">
        <w:tc>
          <w:tcPr>
            <w:tcW w:w="2407" w:type="dxa"/>
            <w:vMerge/>
            <w:shd w:val="clear" w:color="auto" w:fill="F2F2F2" w:themeFill="background1" w:themeFillShade="F2"/>
          </w:tcPr>
          <w:p w14:paraId="5BE54151" w14:textId="77777777" w:rsidR="00486558" w:rsidRDefault="00486558" w:rsidP="00495728"/>
        </w:tc>
        <w:tc>
          <w:tcPr>
            <w:tcW w:w="2407" w:type="dxa"/>
            <w:shd w:val="clear" w:color="auto" w:fill="F2F2F2" w:themeFill="background1" w:themeFillShade="F2"/>
          </w:tcPr>
          <w:p w14:paraId="0507B265" w14:textId="77777777" w:rsidR="00486558" w:rsidRPr="00203CF9" w:rsidRDefault="00203CF9" w:rsidP="00495728">
            <w:pPr>
              <w:rPr>
                <w:sz w:val="20"/>
                <w:szCs w:val="20"/>
                <w:lang w:val="sv-SE"/>
              </w:rPr>
            </w:pPr>
            <w:r w:rsidRPr="00203CF9">
              <w:rPr>
                <w:sz w:val="20"/>
                <w:szCs w:val="20"/>
                <w:lang w:val="sv-SE"/>
              </w:rPr>
              <w:t xml:space="preserve">Andra begränsningar </w:t>
            </w:r>
            <w:r w:rsidRPr="00203CF9">
              <w:rPr>
                <w:sz w:val="20"/>
                <w:szCs w:val="20"/>
                <w:lang w:val="sv-SE"/>
              </w:rPr>
              <w:br/>
              <w:t>gällande förhållanden i enlighet med handboken</w:t>
            </w:r>
          </w:p>
        </w:tc>
        <w:tc>
          <w:tcPr>
            <w:tcW w:w="4814" w:type="dxa"/>
            <w:gridSpan w:val="2"/>
            <w:shd w:val="clear" w:color="auto" w:fill="DEEAF6" w:themeFill="accent5" w:themeFillTint="33"/>
          </w:tcPr>
          <w:p w14:paraId="13538ABC" w14:textId="77777777" w:rsidR="00486558" w:rsidRDefault="003044C5" w:rsidP="00486558">
            <w:r>
              <w:fldChar w:fldCharType="begin">
                <w:ffData>
                  <w:name w:val="Teksti43"/>
                  <w:enabled/>
                  <w:calcOnExit w:val="0"/>
                  <w:helpText w:type="text" w:val="Andra begränsningar gällande förhållanden i enlighet med handboken&#10;"/>
                  <w:statusText w:type="text" w:val="Andra begränsningar gällande förhållanden i enlighet med handboken  "/>
                  <w:textInput/>
                </w:ffData>
              </w:fldChar>
            </w:r>
            <w:bookmarkStart w:id="61" w:name="Teksti4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1"/>
          </w:p>
          <w:p w14:paraId="06FE1110" w14:textId="77777777" w:rsidR="000A7F8A" w:rsidRDefault="000A7F8A" w:rsidP="00486558"/>
          <w:p w14:paraId="5BE14038" w14:textId="77777777" w:rsidR="00486558" w:rsidRDefault="00486558" w:rsidP="00486558"/>
        </w:tc>
      </w:tr>
    </w:tbl>
    <w:p w14:paraId="4987DDD5" w14:textId="77777777" w:rsidR="000A7F8A" w:rsidRDefault="000A7F8A" w:rsidP="00457E4A">
      <w:pPr>
        <w:rPr>
          <w:b/>
          <w:sz w:val="16"/>
          <w:szCs w:val="16"/>
        </w:rPr>
      </w:pPr>
    </w:p>
    <w:p w14:paraId="7C560A9E" w14:textId="77777777" w:rsidR="00F3585C" w:rsidRDefault="00F3585C">
      <w:pPr>
        <w:rPr>
          <w:b/>
          <w:sz w:val="16"/>
          <w:szCs w:val="16"/>
        </w:rPr>
      </w:pPr>
      <w:r>
        <w:rPr>
          <w:b/>
          <w:sz w:val="16"/>
          <w:szCs w:val="16"/>
        </w:rPr>
        <w:br w:type="page"/>
      </w:r>
    </w:p>
    <w:tbl>
      <w:tblPr>
        <w:tblStyle w:val="TaulukkoRuudukko"/>
        <w:tblW w:w="0" w:type="auto"/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0A7F8A" w14:paraId="0479343F" w14:textId="77777777" w:rsidTr="006709EB">
        <w:tc>
          <w:tcPr>
            <w:tcW w:w="9628" w:type="dxa"/>
            <w:shd w:val="clear" w:color="auto" w:fill="C9C9C9" w:themeFill="accent3" w:themeFillTint="99"/>
          </w:tcPr>
          <w:p w14:paraId="0BE2523A" w14:textId="77777777" w:rsidR="000A7F8A" w:rsidRPr="00433C31" w:rsidRDefault="0035151B" w:rsidP="00582489">
            <w:pPr>
              <w:pStyle w:val="Otsikko1"/>
              <w:spacing w:before="120" w:after="120"/>
              <w:outlineLvl w:val="0"/>
            </w:pPr>
            <w:r>
              <w:lastRenderedPageBreak/>
              <w:t>3</w:t>
            </w:r>
            <w:r w:rsidR="000A7F8A">
              <w:t xml:space="preserve">. </w:t>
            </w:r>
            <w:r w:rsidR="00203CF9" w:rsidRPr="00180930">
              <w:rPr>
                <w:lang w:val="sv-SE"/>
              </w:rPr>
              <w:t xml:space="preserve">RISKHANTERING </w:t>
            </w:r>
          </w:p>
        </w:tc>
      </w:tr>
    </w:tbl>
    <w:p w14:paraId="38D5F8B4" w14:textId="77777777" w:rsidR="000A7F8A" w:rsidRPr="00AD2F75" w:rsidRDefault="000A7F8A" w:rsidP="00457E4A">
      <w:pPr>
        <w:rPr>
          <w:b/>
          <w:sz w:val="16"/>
          <w:szCs w:val="16"/>
        </w:rPr>
      </w:pPr>
    </w:p>
    <w:p w14:paraId="03B2E47D" w14:textId="77777777" w:rsidR="00457E4A" w:rsidRPr="00203CF9" w:rsidRDefault="0035151B" w:rsidP="00802FD7">
      <w:pPr>
        <w:pStyle w:val="Otsikko3"/>
        <w:rPr>
          <w:b w:val="0"/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3</w:t>
      </w:r>
      <w:r w:rsidR="00457E4A" w:rsidRPr="00203CF9">
        <w:rPr>
          <w:sz w:val="22"/>
          <w:szCs w:val="22"/>
          <w:lang w:val="sv-SE"/>
        </w:rPr>
        <w:t xml:space="preserve">.1 </w:t>
      </w:r>
      <w:r w:rsidR="00203CF9" w:rsidRPr="00203CF9">
        <w:rPr>
          <w:sz w:val="22"/>
          <w:szCs w:val="22"/>
          <w:lang w:val="sv-SE"/>
        </w:rPr>
        <w:t>Beskrivning av verksamhetsmiljön</w:t>
      </w:r>
      <w:r w:rsidR="00457E4A" w:rsidRPr="00203CF9">
        <w:rPr>
          <w:sz w:val="22"/>
          <w:szCs w:val="22"/>
          <w:lang w:val="sv-SE"/>
        </w:rPr>
        <w:t xml:space="preserve"> </w:t>
      </w:r>
    </w:p>
    <w:p w14:paraId="00F453C0" w14:textId="77777777" w:rsidR="00425D9B" w:rsidRPr="00873E01" w:rsidRDefault="00802FD7" w:rsidP="00425D9B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sz w:val="20"/>
          <w:lang w:val="fi-FI"/>
        </w:rPr>
        <w:fldChar w:fldCharType="begin">
          <w:ffData>
            <w:name w:val="Teksti44"/>
            <w:enabled/>
            <w:calcOnExit w:val="0"/>
            <w:textInput/>
          </w:ffData>
        </w:fldChar>
      </w:r>
      <w:bookmarkStart w:id="62" w:name="Teksti44"/>
      <w:r w:rsidRPr="00873E01">
        <w:rPr>
          <w:rFonts w:ascii="Arial" w:hAnsi="Arial" w:cs="Arial"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sz w:val="20"/>
          <w:lang w:val="fi-FI"/>
        </w:rPr>
      </w:r>
      <w:r w:rsidRPr="00F8106F">
        <w:rPr>
          <w:rFonts w:ascii="Arial" w:hAnsi="Arial" w:cs="Arial"/>
          <w:sz w:val="20"/>
          <w:lang w:val="fi-FI"/>
        </w:rPr>
        <w:fldChar w:fldCharType="separate"/>
      </w:r>
      <w:r w:rsidR="00425D9B" w:rsidRPr="00873E01">
        <w:rPr>
          <w:rFonts w:ascii="Arial" w:hAnsi="Arial" w:cs="Arial"/>
          <w:noProof/>
          <w:sz w:val="20"/>
          <w:lang w:val="sv-SE"/>
        </w:rPr>
        <w:t>Beskrivning av den planerade användningsmiljön för opererande och träning i normalförhållanden.</w:t>
      </w:r>
    </w:p>
    <w:p w14:paraId="383D930A" w14:textId="77777777" w:rsidR="00425D9B" w:rsidRPr="00873E01" w:rsidRDefault="00425D9B" w:rsidP="00425D9B">
      <w:pPr>
        <w:pStyle w:val="AMCGM"/>
        <w:rPr>
          <w:rFonts w:ascii="Arial" w:hAnsi="Arial" w:cs="Arial"/>
          <w:noProof/>
          <w:sz w:val="20"/>
          <w:lang w:val="sv-SE"/>
        </w:rPr>
      </w:pPr>
      <w:r w:rsidRPr="00873E01">
        <w:rPr>
          <w:rFonts w:ascii="Arial" w:hAnsi="Arial" w:cs="Arial"/>
          <w:noProof/>
          <w:sz w:val="20"/>
          <w:lang w:val="sv-SE"/>
        </w:rPr>
        <w:t>Inklusive åtminstone</w:t>
      </w:r>
    </w:p>
    <w:p w14:paraId="2D3EB982" w14:textId="77777777" w:rsidR="00425D9B" w:rsidRPr="00873E01" w:rsidRDefault="00425D9B" w:rsidP="00425D9B">
      <w:pPr>
        <w:pStyle w:val="AMCGM"/>
        <w:rPr>
          <w:rFonts w:ascii="Arial" w:hAnsi="Arial" w:cs="Arial"/>
          <w:noProof/>
          <w:sz w:val="20"/>
          <w:lang w:val="sv-SE"/>
        </w:rPr>
      </w:pPr>
      <w:r w:rsidRPr="00873E01">
        <w:rPr>
          <w:rFonts w:ascii="Arial" w:hAnsi="Arial" w:cs="Arial"/>
          <w:noProof/>
          <w:sz w:val="20"/>
          <w:lang w:val="sv-SE"/>
        </w:rPr>
        <w:t>- luftrum som ska användas</w:t>
      </w:r>
    </w:p>
    <w:p w14:paraId="5A5F6B1E" w14:textId="77777777" w:rsidR="00425D9B" w:rsidRPr="00873E01" w:rsidRDefault="00425D9B" w:rsidP="00425D9B">
      <w:pPr>
        <w:pStyle w:val="AMCGM"/>
        <w:rPr>
          <w:rFonts w:ascii="Arial" w:hAnsi="Arial" w:cs="Arial"/>
          <w:noProof/>
          <w:sz w:val="20"/>
          <w:lang w:val="sv-SE"/>
        </w:rPr>
      </w:pPr>
      <w:r w:rsidRPr="00873E01">
        <w:rPr>
          <w:rFonts w:ascii="Arial" w:hAnsi="Arial" w:cs="Arial"/>
          <w:noProof/>
          <w:sz w:val="20"/>
          <w:lang w:val="sv-SE"/>
        </w:rPr>
        <w:t>- mark- och/eller sjöområdet som motsvarar luftrummet som ska användas</w:t>
      </w:r>
    </w:p>
    <w:p w14:paraId="199D5543" w14:textId="77777777" w:rsidR="00425D9B" w:rsidRPr="00873E01" w:rsidRDefault="00425D9B" w:rsidP="00425D9B">
      <w:pPr>
        <w:pStyle w:val="AMCGM"/>
        <w:rPr>
          <w:rFonts w:ascii="Arial" w:hAnsi="Arial" w:cs="Arial"/>
          <w:noProof/>
          <w:sz w:val="20"/>
          <w:lang w:val="sv-SE"/>
        </w:rPr>
      </w:pPr>
      <w:r w:rsidRPr="00873E01">
        <w:rPr>
          <w:rFonts w:ascii="Arial" w:hAnsi="Arial" w:cs="Arial"/>
          <w:noProof/>
          <w:sz w:val="20"/>
          <w:lang w:val="sv-SE"/>
        </w:rPr>
        <w:t>- personal, egendom, kritisk infrastruktur inom flygningsområdet.</w:t>
      </w:r>
    </w:p>
    <w:p w14:paraId="43DCAC61" w14:textId="77777777" w:rsidR="00480DB8" w:rsidRPr="00873E01" w:rsidRDefault="00425D9B" w:rsidP="00425D9B">
      <w:pPr>
        <w:pStyle w:val="AMCGM"/>
        <w:rPr>
          <w:rFonts w:ascii="Arial" w:hAnsi="Arial" w:cs="Arial"/>
          <w:sz w:val="20"/>
          <w:lang w:val="sv-SE"/>
        </w:rPr>
      </w:pPr>
      <w:r w:rsidRPr="00873E01">
        <w:rPr>
          <w:rFonts w:ascii="Arial" w:hAnsi="Arial" w:cs="Arial"/>
          <w:noProof/>
          <w:sz w:val="20"/>
          <w:lang w:val="sv-SE"/>
        </w:rPr>
        <w:t>Även hänvisning till drifthandboken och verksamhetsmiljöer, som definieras där, accepteras.</w:t>
      </w:r>
      <w:r w:rsidR="00802FD7" w:rsidRPr="00F8106F">
        <w:rPr>
          <w:rFonts w:ascii="Arial" w:hAnsi="Arial" w:cs="Arial"/>
          <w:sz w:val="20"/>
          <w:lang w:val="fi-FI"/>
        </w:rPr>
        <w:fldChar w:fldCharType="end"/>
      </w:r>
      <w:bookmarkEnd w:id="62"/>
    </w:p>
    <w:p w14:paraId="03CDD232" w14:textId="77777777" w:rsidR="00802FD7" w:rsidRPr="009E124A" w:rsidRDefault="00802FD7" w:rsidP="00480DB8">
      <w:pPr>
        <w:pStyle w:val="AMCGM"/>
        <w:rPr>
          <w:rFonts w:ascii="Arial" w:hAnsi="Arial" w:cs="Arial"/>
          <w:sz w:val="20"/>
          <w:lang w:val="sv-SE"/>
        </w:rPr>
      </w:pPr>
    </w:p>
    <w:p w14:paraId="0A056A2F" w14:textId="77777777" w:rsidR="00457E4A" w:rsidRPr="00203CF9" w:rsidRDefault="0035151B" w:rsidP="00802FD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3</w:t>
      </w:r>
      <w:r w:rsidR="00457E4A" w:rsidRPr="00203CF9">
        <w:rPr>
          <w:sz w:val="22"/>
          <w:szCs w:val="22"/>
          <w:lang w:val="sv-SE"/>
        </w:rPr>
        <w:t xml:space="preserve">.2 </w:t>
      </w:r>
      <w:r w:rsidR="00203CF9" w:rsidRPr="00203CF9">
        <w:rPr>
          <w:sz w:val="22"/>
          <w:szCs w:val="22"/>
          <w:lang w:val="sv-SE"/>
        </w:rPr>
        <w:t xml:space="preserve">Riskbedömning i verksamhetsmiljön </w:t>
      </w:r>
    </w:p>
    <w:p w14:paraId="0CC75263" w14:textId="77777777" w:rsidR="00480DB8" w:rsidRPr="00873E01" w:rsidRDefault="00802FD7" w:rsidP="00480DB8">
      <w:pPr>
        <w:pStyle w:val="AMCGM"/>
        <w:rPr>
          <w:rFonts w:ascii="Arial" w:hAnsi="Arial" w:cs="Arial"/>
          <w:sz w:val="20"/>
          <w:lang w:val="sv-SE"/>
        </w:rPr>
      </w:pPr>
      <w:r w:rsidRPr="00F8106F">
        <w:rPr>
          <w:rFonts w:ascii="Arial" w:hAnsi="Arial" w:cs="Arial"/>
          <w:sz w:val="20"/>
          <w:lang w:val="fi-FI"/>
        </w:rPr>
        <w:fldChar w:fldCharType="begin">
          <w:ffData>
            <w:name w:val="Teksti45"/>
            <w:enabled/>
            <w:calcOnExit w:val="0"/>
            <w:textInput>
              <w:default w:val="Kuvaus niistä maa- ja ilmariskeistä, jotka on tunnistettu suunnitellussa toimintaympäristössä. Voidaan viitata myös hyväksyttyyn lennätystoimintakäsikirjaan ja siinä määritettyihin toimintaympäristöihin."/>
            </w:textInput>
          </w:ffData>
        </w:fldChar>
      </w:r>
      <w:bookmarkStart w:id="63" w:name="Teksti45"/>
      <w:r w:rsidRPr="00873E01">
        <w:rPr>
          <w:rFonts w:ascii="Arial" w:hAnsi="Arial" w:cs="Arial"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sz w:val="20"/>
          <w:lang w:val="fi-FI"/>
        </w:rPr>
      </w:r>
      <w:r w:rsidRPr="00F8106F">
        <w:rPr>
          <w:rFonts w:ascii="Arial" w:hAnsi="Arial" w:cs="Arial"/>
          <w:sz w:val="20"/>
          <w:lang w:val="fi-FI"/>
        </w:rPr>
        <w:fldChar w:fldCharType="separate"/>
      </w:r>
      <w:r w:rsidR="00873E01" w:rsidRPr="00873E01">
        <w:rPr>
          <w:rFonts w:ascii="Arial" w:hAnsi="Arial" w:cs="Arial"/>
          <w:noProof/>
          <w:sz w:val="20"/>
          <w:lang w:val="sv-SE"/>
        </w:rPr>
        <w:t>Beskrivning av de mark- och luftrisker som identifierats i den planerade verksamhetsmiljön. Även hänvisning till drifthandboken och verksamhetsmiljöer, som definieras där, accepteras.</w:t>
      </w:r>
      <w:r w:rsidRPr="00F8106F">
        <w:rPr>
          <w:rFonts w:ascii="Arial" w:hAnsi="Arial" w:cs="Arial"/>
          <w:sz w:val="20"/>
          <w:lang w:val="fi-FI"/>
        </w:rPr>
        <w:fldChar w:fldCharType="end"/>
      </w:r>
      <w:bookmarkEnd w:id="63"/>
    </w:p>
    <w:p w14:paraId="55B0541D" w14:textId="77777777" w:rsidR="00802FD7" w:rsidRPr="009E124A" w:rsidRDefault="00802FD7" w:rsidP="00480DB8">
      <w:pPr>
        <w:pStyle w:val="AMCGM"/>
        <w:rPr>
          <w:rFonts w:ascii="Arial" w:hAnsi="Arial" w:cs="Arial"/>
          <w:sz w:val="20"/>
          <w:lang w:val="sv-SE"/>
        </w:rPr>
      </w:pPr>
    </w:p>
    <w:p w14:paraId="6897C68E" w14:textId="77777777" w:rsidR="006144CD" w:rsidRPr="00890B6C" w:rsidRDefault="0035151B" w:rsidP="00802FD7">
      <w:pPr>
        <w:pStyle w:val="Otsikko3"/>
        <w:rPr>
          <w:sz w:val="22"/>
          <w:szCs w:val="22"/>
          <w:lang w:val="sv-SE"/>
        </w:rPr>
      </w:pPr>
      <w:r w:rsidRPr="00890B6C">
        <w:rPr>
          <w:sz w:val="22"/>
          <w:szCs w:val="22"/>
          <w:lang w:val="sv-SE"/>
        </w:rPr>
        <w:t>3</w:t>
      </w:r>
      <w:r w:rsidR="006144CD" w:rsidRPr="00890B6C">
        <w:rPr>
          <w:sz w:val="22"/>
          <w:szCs w:val="22"/>
          <w:lang w:val="sv-SE"/>
        </w:rPr>
        <w:t xml:space="preserve">.3 </w:t>
      </w:r>
      <w:r w:rsidR="00203CF9" w:rsidRPr="00AF4A54">
        <w:rPr>
          <w:sz w:val="22"/>
          <w:szCs w:val="22"/>
          <w:lang w:val="sv-SE"/>
        </w:rPr>
        <w:t xml:space="preserve">Teknisk riskhantering </w:t>
      </w:r>
    </w:p>
    <w:p w14:paraId="21A9369D" w14:textId="77777777" w:rsidR="00480DB8" w:rsidRPr="00873E01" w:rsidRDefault="00802FD7" w:rsidP="00480DB8">
      <w:pPr>
        <w:pStyle w:val="AMCGM"/>
        <w:rPr>
          <w:rFonts w:ascii="Arial" w:hAnsi="Arial" w:cs="Arial"/>
          <w:sz w:val="20"/>
          <w:lang w:val="sv-SE"/>
        </w:rPr>
      </w:pPr>
      <w:r w:rsidRPr="00F8106F">
        <w:rPr>
          <w:rFonts w:ascii="Arial" w:hAnsi="Arial" w:cs="Arial"/>
          <w:sz w:val="20"/>
          <w:lang w:val="fi-FI"/>
        </w:rPr>
        <w:fldChar w:fldCharType="begin">
          <w:ffData>
            <w:name w:val="Teksti46"/>
            <w:enabled/>
            <w:calcOnExit w:val="0"/>
            <w:textInput>
              <w:default w:val="Kuvaus niistä maa- ja ilmariskeistä, joita hallitaan jollakin lennätysjärjestelmän teknisellä ratkaisulla, sekä kyseisen teknisen ratkaisun ja/tai järjestelmän kuvaus."/>
            </w:textInput>
          </w:ffData>
        </w:fldChar>
      </w:r>
      <w:bookmarkStart w:id="64" w:name="Teksti46"/>
      <w:r w:rsidRPr="00873E01">
        <w:rPr>
          <w:rFonts w:ascii="Arial" w:hAnsi="Arial" w:cs="Arial"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sz w:val="20"/>
          <w:lang w:val="fi-FI"/>
        </w:rPr>
      </w:r>
      <w:r w:rsidRPr="00F8106F">
        <w:rPr>
          <w:rFonts w:ascii="Arial" w:hAnsi="Arial" w:cs="Arial"/>
          <w:sz w:val="20"/>
          <w:lang w:val="fi-FI"/>
        </w:rPr>
        <w:fldChar w:fldCharType="separate"/>
      </w:r>
      <w:r w:rsidR="00873E01" w:rsidRPr="00873E01">
        <w:rPr>
          <w:rFonts w:ascii="Arial" w:hAnsi="Arial" w:cs="Arial"/>
          <w:noProof/>
          <w:sz w:val="20"/>
          <w:lang w:val="sv-SE"/>
        </w:rPr>
        <w:t>Beskrivning av de mark- och luftrisker som hanteras med en teknisk lösning hos flygsystemet, samt beskrivningen av den tekniska lösningen och/eller det tekniska systemet i fråga.</w:t>
      </w:r>
      <w:r w:rsidRPr="00F8106F">
        <w:rPr>
          <w:rFonts w:ascii="Arial" w:hAnsi="Arial" w:cs="Arial"/>
          <w:sz w:val="20"/>
          <w:lang w:val="fi-FI"/>
        </w:rPr>
        <w:fldChar w:fldCharType="end"/>
      </w:r>
      <w:bookmarkEnd w:id="64"/>
    </w:p>
    <w:p w14:paraId="73A0F6A1" w14:textId="77777777" w:rsidR="00802FD7" w:rsidRPr="009E124A" w:rsidRDefault="00802FD7" w:rsidP="00480DB8">
      <w:pPr>
        <w:pStyle w:val="AMCGM"/>
        <w:rPr>
          <w:rFonts w:ascii="Arial" w:hAnsi="Arial" w:cs="Arial"/>
          <w:sz w:val="20"/>
          <w:lang w:val="sv-SE"/>
        </w:rPr>
      </w:pPr>
    </w:p>
    <w:p w14:paraId="01227747" w14:textId="77777777" w:rsidR="006144CD" w:rsidRPr="00890B6C" w:rsidRDefault="0035151B" w:rsidP="00802FD7">
      <w:pPr>
        <w:pStyle w:val="Otsikko3"/>
        <w:rPr>
          <w:sz w:val="22"/>
          <w:szCs w:val="22"/>
          <w:lang w:val="sv-SE"/>
        </w:rPr>
      </w:pPr>
      <w:r w:rsidRPr="00890B6C">
        <w:rPr>
          <w:sz w:val="22"/>
          <w:szCs w:val="22"/>
          <w:lang w:val="sv-SE"/>
        </w:rPr>
        <w:t>3</w:t>
      </w:r>
      <w:r w:rsidR="006144CD" w:rsidRPr="00890B6C">
        <w:rPr>
          <w:sz w:val="22"/>
          <w:szCs w:val="22"/>
          <w:lang w:val="sv-SE"/>
        </w:rPr>
        <w:t xml:space="preserve">.4 </w:t>
      </w:r>
      <w:r w:rsidR="00203CF9" w:rsidRPr="00890B6C">
        <w:rPr>
          <w:sz w:val="22"/>
          <w:szCs w:val="22"/>
          <w:lang w:val="sv-SE"/>
        </w:rPr>
        <w:t xml:space="preserve">Andra användarländer </w:t>
      </w:r>
    </w:p>
    <w:p w14:paraId="22468AC7" w14:textId="77777777" w:rsidR="00873E01" w:rsidRPr="00AF4A54" w:rsidRDefault="00802FD7" w:rsidP="00873E01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sz w:val="20"/>
          <w:lang w:val="fi-FI"/>
        </w:rPr>
        <w:fldChar w:fldCharType="begin">
          <w:ffData>
            <w:name w:val="Teksti47"/>
            <w:enabled/>
            <w:calcOnExit w:val="0"/>
            <w:textInput/>
          </w:ffData>
        </w:fldChar>
      </w:r>
      <w:bookmarkStart w:id="65" w:name="Teksti47"/>
      <w:r w:rsidRPr="00AF4A54">
        <w:rPr>
          <w:rFonts w:ascii="Arial" w:hAnsi="Arial" w:cs="Arial"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sz w:val="20"/>
          <w:lang w:val="fi-FI"/>
        </w:rPr>
      </w:r>
      <w:r w:rsidRPr="00F8106F">
        <w:rPr>
          <w:rFonts w:ascii="Arial" w:hAnsi="Arial" w:cs="Arial"/>
          <w:sz w:val="20"/>
          <w:lang w:val="fi-FI"/>
        </w:rPr>
        <w:fldChar w:fldCharType="separate"/>
      </w:r>
      <w:r w:rsidR="00873E01" w:rsidRPr="00AF4A54">
        <w:rPr>
          <w:rFonts w:ascii="Arial" w:hAnsi="Arial" w:cs="Arial"/>
          <w:noProof/>
          <w:sz w:val="20"/>
          <w:lang w:val="sv-SE"/>
        </w:rPr>
        <w:t>Uppgifter om utländska militärorganisationer som använder samma flygsystem.</w:t>
      </w:r>
    </w:p>
    <w:p w14:paraId="0746BFAD" w14:textId="77777777" w:rsidR="00873E01" w:rsidRPr="00AF4A54" w:rsidRDefault="00873E01" w:rsidP="00873E01">
      <w:pPr>
        <w:pStyle w:val="AMCGM"/>
        <w:rPr>
          <w:rFonts w:ascii="Arial" w:hAnsi="Arial" w:cs="Arial"/>
          <w:noProof/>
          <w:sz w:val="20"/>
          <w:lang w:val="sv-SE"/>
        </w:rPr>
      </w:pPr>
      <w:r w:rsidRPr="00AF4A54">
        <w:rPr>
          <w:rFonts w:ascii="Arial" w:hAnsi="Arial" w:cs="Arial"/>
          <w:noProof/>
          <w:sz w:val="20"/>
          <w:lang w:val="sv-SE"/>
        </w:rPr>
        <w:t>Luftvärdighetsbevis/ motsvarande dokument som systemet beviljats i andra länder.</w:t>
      </w:r>
    </w:p>
    <w:p w14:paraId="4034047C" w14:textId="77777777" w:rsidR="00480DB8" w:rsidRPr="00AF4A54" w:rsidRDefault="00873E01" w:rsidP="00873E01">
      <w:pPr>
        <w:pStyle w:val="AMCGM"/>
        <w:rPr>
          <w:rFonts w:ascii="Arial" w:hAnsi="Arial" w:cs="Arial"/>
          <w:sz w:val="20"/>
          <w:lang w:val="sv-SE"/>
        </w:rPr>
      </w:pPr>
      <w:r w:rsidRPr="00AF4A54">
        <w:rPr>
          <w:rFonts w:ascii="Arial" w:hAnsi="Arial" w:cs="Arial"/>
          <w:noProof/>
          <w:sz w:val="20"/>
          <w:lang w:val="sv-SE"/>
        </w:rPr>
        <w:t>Beskrivning om hur flygsystemet kan flygas i motsvarande användningsmiljöer i andra länder.</w:t>
      </w:r>
      <w:r w:rsidR="00802FD7" w:rsidRPr="00F8106F">
        <w:rPr>
          <w:rFonts w:ascii="Arial" w:hAnsi="Arial" w:cs="Arial"/>
          <w:sz w:val="20"/>
          <w:lang w:val="fi-FI"/>
        </w:rPr>
        <w:fldChar w:fldCharType="end"/>
      </w:r>
      <w:bookmarkEnd w:id="65"/>
    </w:p>
    <w:p w14:paraId="269CE6D2" w14:textId="77777777" w:rsidR="00480DB8" w:rsidRPr="009E124A" w:rsidRDefault="00480DB8" w:rsidP="006144CD">
      <w:pPr>
        <w:pStyle w:val="AMCGM"/>
        <w:rPr>
          <w:rFonts w:ascii="Arial" w:hAnsi="Arial" w:cs="Arial"/>
          <w:sz w:val="20"/>
          <w:lang w:val="sv-SE"/>
        </w:rPr>
      </w:pPr>
    </w:p>
    <w:p w14:paraId="6C4FD94F" w14:textId="77777777" w:rsidR="00DD7837" w:rsidRDefault="00DD7837">
      <w:pPr>
        <w:rPr>
          <w:b/>
          <w:sz w:val="16"/>
          <w:szCs w:val="16"/>
          <w:lang w:val="sv-SE"/>
        </w:rPr>
      </w:pPr>
      <w:r>
        <w:rPr>
          <w:b/>
          <w:sz w:val="16"/>
          <w:szCs w:val="16"/>
          <w:lang w:val="sv-SE"/>
        </w:rPr>
        <w:br w:type="page"/>
      </w:r>
    </w:p>
    <w:tbl>
      <w:tblPr>
        <w:tblStyle w:val="TaulukkoRuudukko"/>
        <w:tblW w:w="0" w:type="auto"/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CB0B0B" w:rsidRPr="00866D20" w14:paraId="039B3FD0" w14:textId="77777777" w:rsidTr="00DA3860">
        <w:tc>
          <w:tcPr>
            <w:tcW w:w="9628" w:type="dxa"/>
            <w:shd w:val="clear" w:color="auto" w:fill="C9C9C9" w:themeFill="accent3" w:themeFillTint="99"/>
          </w:tcPr>
          <w:p w14:paraId="4E508F6E" w14:textId="77777777" w:rsidR="00CB0B0B" w:rsidRPr="00CB0B0B" w:rsidRDefault="00CB0B0B" w:rsidP="001A5E09">
            <w:pPr>
              <w:pStyle w:val="Otsikko1"/>
              <w:spacing w:before="120" w:after="120"/>
              <w:outlineLvl w:val="0"/>
              <w:rPr>
                <w:lang w:val="sv-SE"/>
              </w:rPr>
            </w:pPr>
            <w:r w:rsidRPr="00CB0B0B">
              <w:rPr>
                <w:lang w:val="sv-SE"/>
              </w:rPr>
              <w:lastRenderedPageBreak/>
              <w:t xml:space="preserve"> </w:t>
            </w:r>
            <w:r w:rsidRPr="00203CF9">
              <w:rPr>
                <w:lang w:val="sv-SE"/>
              </w:rPr>
              <w:t xml:space="preserve">4. </w:t>
            </w:r>
            <w:r w:rsidRPr="00180930">
              <w:rPr>
                <w:lang w:val="sv-SE"/>
              </w:rPr>
              <w:t xml:space="preserve">TILLVERKARORGANISATIONENS UPPGIFTER </w:t>
            </w:r>
          </w:p>
        </w:tc>
      </w:tr>
    </w:tbl>
    <w:p w14:paraId="75EBC1A9" w14:textId="77777777" w:rsidR="00CB0B0B" w:rsidRDefault="00CB0B0B">
      <w:pPr>
        <w:rPr>
          <w:lang w:val="sv-SE"/>
        </w:rPr>
      </w:pPr>
    </w:p>
    <w:p w14:paraId="70716BF3" w14:textId="77777777" w:rsidR="004600CC" w:rsidRPr="00AF4A54" w:rsidRDefault="0035151B" w:rsidP="00802FD7">
      <w:pPr>
        <w:pStyle w:val="Otsikko3"/>
        <w:rPr>
          <w:sz w:val="22"/>
          <w:szCs w:val="22"/>
          <w:lang w:val="sv-SE"/>
        </w:rPr>
      </w:pPr>
      <w:r w:rsidRPr="00AF4A54">
        <w:rPr>
          <w:sz w:val="22"/>
          <w:szCs w:val="22"/>
          <w:lang w:val="sv-SE"/>
        </w:rPr>
        <w:t>4</w:t>
      </w:r>
      <w:r w:rsidR="0098639B" w:rsidRPr="00AF4A54">
        <w:rPr>
          <w:sz w:val="22"/>
          <w:szCs w:val="22"/>
          <w:lang w:val="sv-SE"/>
        </w:rPr>
        <w:t xml:space="preserve">.1 </w:t>
      </w:r>
      <w:r w:rsidR="00203CF9" w:rsidRPr="00AF4A54">
        <w:rPr>
          <w:sz w:val="22"/>
          <w:szCs w:val="22"/>
          <w:lang w:val="sv-SE"/>
        </w:rPr>
        <w:t xml:space="preserve">Tillverkarens kvalitetssystem </w:t>
      </w:r>
    </w:p>
    <w:p w14:paraId="4A473759" w14:textId="77777777" w:rsidR="00AF4A54" w:rsidRPr="00AF4A54" w:rsidRDefault="00802FD7" w:rsidP="00AF4A54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sz w:val="20"/>
          <w:lang w:val="fi-FI"/>
        </w:rPr>
        <w:fldChar w:fldCharType="begin">
          <w:ffData>
            <w:name w:val="Teksti48"/>
            <w:enabled/>
            <w:calcOnExit w:val="0"/>
            <w:textInput/>
          </w:ffData>
        </w:fldChar>
      </w:r>
      <w:bookmarkStart w:id="66" w:name="Teksti48"/>
      <w:r w:rsidRPr="00AF4A54">
        <w:rPr>
          <w:rFonts w:ascii="Arial" w:hAnsi="Arial" w:cs="Arial"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sz w:val="20"/>
          <w:lang w:val="fi-FI"/>
        </w:rPr>
      </w:r>
      <w:r w:rsidRPr="00F8106F">
        <w:rPr>
          <w:rFonts w:ascii="Arial" w:hAnsi="Arial" w:cs="Arial"/>
          <w:sz w:val="20"/>
          <w:lang w:val="fi-FI"/>
        </w:rPr>
        <w:fldChar w:fldCharType="separate"/>
      </w:r>
      <w:r w:rsidR="00AF4A54" w:rsidRPr="00AF4A54">
        <w:rPr>
          <w:rFonts w:ascii="Arial" w:hAnsi="Arial" w:cs="Arial"/>
          <w:noProof/>
          <w:sz w:val="20"/>
          <w:lang w:val="sv-SE"/>
        </w:rPr>
        <w:t>En förteckning över godkända kvalitetssystem som tillverkaren tillämpar, som t.ex.</w:t>
      </w:r>
    </w:p>
    <w:p w14:paraId="292324BB" w14:textId="77777777" w:rsidR="00AF4A54" w:rsidRPr="00AF4A54" w:rsidRDefault="00AF4A54" w:rsidP="00AF4A54">
      <w:pPr>
        <w:pStyle w:val="AMCGM"/>
        <w:rPr>
          <w:rFonts w:ascii="Arial" w:hAnsi="Arial" w:cs="Arial"/>
          <w:noProof/>
          <w:sz w:val="20"/>
          <w:lang w:val="sv-SE"/>
        </w:rPr>
      </w:pPr>
      <w:r w:rsidRPr="00AF4A54">
        <w:rPr>
          <w:rFonts w:ascii="Arial" w:hAnsi="Arial" w:cs="Arial"/>
          <w:noProof/>
          <w:sz w:val="20"/>
          <w:lang w:val="sv-SE"/>
        </w:rPr>
        <w:t>- ISO9001</w:t>
      </w:r>
    </w:p>
    <w:p w14:paraId="4444D3C7" w14:textId="77777777" w:rsidR="00AF4A54" w:rsidRPr="00AF4A54" w:rsidRDefault="00AF4A54" w:rsidP="00AF4A54">
      <w:pPr>
        <w:pStyle w:val="AMCGM"/>
        <w:rPr>
          <w:rFonts w:ascii="Arial" w:hAnsi="Arial" w:cs="Arial"/>
          <w:noProof/>
          <w:sz w:val="20"/>
          <w:lang w:val="sv-SE"/>
        </w:rPr>
      </w:pPr>
      <w:r w:rsidRPr="00AF4A54">
        <w:rPr>
          <w:rFonts w:ascii="Arial" w:hAnsi="Arial" w:cs="Arial"/>
          <w:noProof/>
          <w:sz w:val="20"/>
          <w:lang w:val="sv-SE"/>
        </w:rPr>
        <w:t>- AS/EN ISO 9100</w:t>
      </w:r>
    </w:p>
    <w:p w14:paraId="1F7D5BD3" w14:textId="77777777" w:rsidR="00AF4A54" w:rsidRPr="00AF4A54" w:rsidRDefault="00AF4A54" w:rsidP="00AF4A54">
      <w:pPr>
        <w:pStyle w:val="AMCGM"/>
        <w:rPr>
          <w:rFonts w:ascii="Arial" w:hAnsi="Arial" w:cs="Arial"/>
          <w:noProof/>
          <w:sz w:val="20"/>
          <w:lang w:val="sv-SE"/>
        </w:rPr>
      </w:pPr>
      <w:r w:rsidRPr="00AF4A54">
        <w:rPr>
          <w:rFonts w:ascii="Arial" w:hAnsi="Arial" w:cs="Arial"/>
          <w:noProof/>
          <w:sz w:val="20"/>
          <w:lang w:val="sv-SE"/>
        </w:rPr>
        <w:t>- EMAR 21 Subpart 21 och/eller EMAR 21 subpart G eller F</w:t>
      </w:r>
      <w:r w:rsidR="00DD6FFD">
        <w:rPr>
          <w:rFonts w:ascii="Arial" w:hAnsi="Arial" w:cs="Arial"/>
          <w:noProof/>
          <w:sz w:val="20"/>
          <w:lang w:val="sv-SE"/>
        </w:rPr>
        <w:t>.</w:t>
      </w:r>
    </w:p>
    <w:p w14:paraId="27388206" w14:textId="77777777" w:rsidR="00AF4A54" w:rsidRPr="00AF4A54" w:rsidRDefault="00AF4A54" w:rsidP="00AF4A54">
      <w:pPr>
        <w:pStyle w:val="AMCGM"/>
        <w:rPr>
          <w:rFonts w:ascii="Arial" w:hAnsi="Arial" w:cs="Arial"/>
          <w:noProof/>
          <w:sz w:val="20"/>
          <w:lang w:val="sv-SE"/>
        </w:rPr>
      </w:pPr>
      <w:r w:rsidRPr="00AF4A54">
        <w:rPr>
          <w:rFonts w:ascii="Arial" w:hAnsi="Arial" w:cs="Arial"/>
          <w:noProof/>
          <w:sz w:val="20"/>
          <w:lang w:val="sv-SE"/>
        </w:rPr>
        <w:t xml:space="preserve">Därtill antecknas giltighetstiden av varje godkännande. </w:t>
      </w:r>
    </w:p>
    <w:p w14:paraId="3DE0E7E3" w14:textId="77777777" w:rsidR="00052988" w:rsidRPr="00AF4A54" w:rsidRDefault="00AF4A54" w:rsidP="00AF4A54">
      <w:pPr>
        <w:pStyle w:val="AMCGM"/>
        <w:rPr>
          <w:rFonts w:ascii="Arial" w:hAnsi="Arial" w:cs="Arial"/>
          <w:sz w:val="20"/>
          <w:lang w:val="sv-SE"/>
        </w:rPr>
      </w:pPr>
      <w:r w:rsidRPr="00AF4A54">
        <w:rPr>
          <w:rFonts w:ascii="Arial" w:hAnsi="Arial" w:cs="Arial"/>
          <w:noProof/>
          <w:sz w:val="20"/>
          <w:lang w:val="sv-SE"/>
        </w:rPr>
        <w:t>Om tillverkaren inte har ett godkänt kvalitetssystem, ska ett annat kvalitetssystem, som tillverkaren tillämpar, beskrivas här.</w:t>
      </w:r>
      <w:r w:rsidR="00802FD7" w:rsidRPr="00F8106F">
        <w:rPr>
          <w:rFonts w:ascii="Arial" w:hAnsi="Arial" w:cs="Arial"/>
          <w:sz w:val="20"/>
          <w:lang w:val="fi-FI"/>
        </w:rPr>
        <w:fldChar w:fldCharType="end"/>
      </w:r>
      <w:bookmarkEnd w:id="66"/>
    </w:p>
    <w:p w14:paraId="782CC2C8" w14:textId="77777777" w:rsidR="00802FD7" w:rsidRPr="009E124A" w:rsidRDefault="00802FD7" w:rsidP="00D52F80">
      <w:pPr>
        <w:pStyle w:val="AMCGM"/>
        <w:rPr>
          <w:rFonts w:ascii="Arial" w:hAnsi="Arial" w:cs="Arial"/>
          <w:sz w:val="20"/>
          <w:lang w:val="sv-SE"/>
        </w:rPr>
      </w:pPr>
    </w:p>
    <w:p w14:paraId="68397242" w14:textId="77777777" w:rsidR="0098639B" w:rsidRPr="00203CF9" w:rsidRDefault="0035151B" w:rsidP="00802FD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4</w:t>
      </w:r>
      <w:r w:rsidR="0098639B" w:rsidRPr="00203CF9">
        <w:rPr>
          <w:sz w:val="22"/>
          <w:szCs w:val="22"/>
          <w:lang w:val="sv-SE"/>
        </w:rPr>
        <w:t xml:space="preserve">.2 </w:t>
      </w:r>
      <w:r w:rsidR="00203CF9" w:rsidRPr="00203CF9">
        <w:rPr>
          <w:sz w:val="22"/>
          <w:szCs w:val="22"/>
          <w:lang w:val="sv-SE"/>
        </w:rPr>
        <w:t xml:space="preserve">Kriterier och standarder för utformning </w:t>
      </w:r>
    </w:p>
    <w:p w14:paraId="7EE134B3" w14:textId="77777777" w:rsidR="00052988" w:rsidRPr="00AF4A54" w:rsidRDefault="00802FD7" w:rsidP="00052988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49"/>
            <w:enabled/>
            <w:calcOnExit w:val="0"/>
            <w:textInput>
              <w:default w:val="Kuvaus lennätysjärjestelmän suunnittelussa noudatetuista suunnittelustandardeista."/>
            </w:textInput>
          </w:ffData>
        </w:fldChar>
      </w:r>
      <w:bookmarkStart w:id="67" w:name="Teksti49"/>
      <w:r w:rsidRPr="00AF4A54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AF4A54" w:rsidRPr="00AF4A54">
        <w:rPr>
          <w:rFonts w:ascii="Arial" w:hAnsi="Arial" w:cs="Arial"/>
          <w:noProof/>
          <w:sz w:val="20"/>
          <w:lang w:val="sv-SE"/>
        </w:rPr>
        <w:t>Beskrivning av de standarder som tillämpats i utformningen av flygsystemet.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67"/>
    </w:p>
    <w:p w14:paraId="20AFB85B" w14:textId="77777777" w:rsidR="00052988" w:rsidRPr="009E124A" w:rsidRDefault="00052988" w:rsidP="00052988">
      <w:pPr>
        <w:pStyle w:val="AMCGM"/>
        <w:rPr>
          <w:rFonts w:ascii="Arial" w:hAnsi="Arial" w:cs="Arial"/>
          <w:sz w:val="20"/>
          <w:lang w:val="sv-SE"/>
        </w:rPr>
      </w:pPr>
    </w:p>
    <w:p w14:paraId="10404252" w14:textId="77777777" w:rsidR="0098639B" w:rsidRPr="00203CF9" w:rsidRDefault="0035151B" w:rsidP="00802FD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4</w:t>
      </w:r>
      <w:r w:rsidR="0098639B" w:rsidRPr="00203CF9">
        <w:rPr>
          <w:sz w:val="22"/>
          <w:szCs w:val="22"/>
          <w:lang w:val="sv-SE"/>
        </w:rPr>
        <w:t xml:space="preserve">.3 </w:t>
      </w:r>
      <w:r w:rsidR="00203CF9" w:rsidRPr="00203CF9">
        <w:rPr>
          <w:sz w:val="22"/>
          <w:szCs w:val="22"/>
          <w:lang w:val="sv-SE"/>
        </w:rPr>
        <w:t xml:space="preserve">Utveckling av programvara </w:t>
      </w:r>
    </w:p>
    <w:p w14:paraId="0C3CED4E" w14:textId="77777777" w:rsidR="00052988" w:rsidRPr="00AF4A54" w:rsidRDefault="00802FD7" w:rsidP="00052988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50"/>
            <w:enabled/>
            <w:calcOnExit w:val="0"/>
            <w:textInput>
              <w:default w:val="Kuvaus lennätysjärjestelmän lennätysohjelmiston kehityksestä ja siitä kuinka sen toiminta on todennettu."/>
            </w:textInput>
          </w:ffData>
        </w:fldChar>
      </w:r>
      <w:bookmarkStart w:id="68" w:name="Teksti50"/>
      <w:r w:rsidRPr="00AF4A54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AF4A54" w:rsidRPr="00AF4A54">
        <w:rPr>
          <w:rFonts w:ascii="Arial" w:hAnsi="Arial" w:cs="Arial"/>
          <w:noProof/>
          <w:sz w:val="20"/>
          <w:lang w:val="sv-SE"/>
        </w:rPr>
        <w:t>Beskrivning av utvecklingen av programvaran och verifiering av programvarans funktionalitet</w:t>
      </w:r>
      <w:r w:rsidR="00AF4A54">
        <w:rPr>
          <w:rFonts w:ascii="Arial" w:hAnsi="Arial" w:cs="Arial"/>
          <w:noProof/>
          <w:sz w:val="20"/>
          <w:lang w:val="sv-SE"/>
        </w:rPr>
        <w:t>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68"/>
    </w:p>
    <w:p w14:paraId="18686E94" w14:textId="77777777" w:rsidR="00802FD7" w:rsidRPr="009E124A" w:rsidRDefault="00802FD7" w:rsidP="00052988">
      <w:pPr>
        <w:pStyle w:val="AMCGM"/>
        <w:rPr>
          <w:rFonts w:ascii="Arial" w:hAnsi="Arial" w:cs="Arial"/>
          <w:sz w:val="20"/>
          <w:lang w:val="sv-SE"/>
        </w:rPr>
      </w:pPr>
    </w:p>
    <w:p w14:paraId="7966E1CE" w14:textId="77777777" w:rsidR="0098639B" w:rsidRPr="00890B6C" w:rsidRDefault="0035151B" w:rsidP="00802FD7">
      <w:pPr>
        <w:pStyle w:val="Otsikko3"/>
        <w:rPr>
          <w:sz w:val="22"/>
          <w:szCs w:val="22"/>
          <w:lang w:val="sv-SE"/>
        </w:rPr>
      </w:pPr>
      <w:r w:rsidRPr="00890B6C">
        <w:rPr>
          <w:sz w:val="22"/>
          <w:szCs w:val="22"/>
          <w:lang w:val="sv-SE"/>
        </w:rPr>
        <w:t>4</w:t>
      </w:r>
      <w:r w:rsidR="0098639B" w:rsidRPr="00890B6C">
        <w:rPr>
          <w:sz w:val="22"/>
          <w:szCs w:val="22"/>
          <w:lang w:val="sv-SE"/>
        </w:rPr>
        <w:t xml:space="preserve">.4 </w:t>
      </w:r>
      <w:r w:rsidR="00203CF9" w:rsidRPr="00890B6C">
        <w:rPr>
          <w:sz w:val="22"/>
          <w:szCs w:val="22"/>
          <w:lang w:val="sv-SE"/>
        </w:rPr>
        <w:t xml:space="preserve">Hantering av fortsatt luftvärdighet </w:t>
      </w:r>
    </w:p>
    <w:p w14:paraId="7AF184F5" w14:textId="77777777" w:rsidR="00AF4A54" w:rsidRPr="00AF4A54" w:rsidRDefault="00802FD7" w:rsidP="00AF4A54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51"/>
            <w:enabled/>
            <w:calcOnExit w:val="0"/>
            <w:textInput/>
          </w:ffData>
        </w:fldChar>
      </w:r>
      <w:bookmarkStart w:id="69" w:name="Teksti51"/>
      <w:r w:rsidRPr="00AF4A54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AF4A54" w:rsidRPr="00AF4A54">
        <w:rPr>
          <w:rFonts w:ascii="Arial" w:hAnsi="Arial" w:cs="Arial"/>
          <w:noProof/>
          <w:sz w:val="20"/>
          <w:lang w:val="sv-SE"/>
        </w:rPr>
        <w:t>Beskrivning av tillverkarens processer i anslutning till hantering av fortsatt luftvärdighet, såsom</w:t>
      </w:r>
    </w:p>
    <w:p w14:paraId="1E86A537" w14:textId="77777777" w:rsidR="00AF4A54" w:rsidRPr="00AF4A54" w:rsidRDefault="00AF4A54" w:rsidP="00AF4A54">
      <w:pPr>
        <w:pStyle w:val="AMCGM"/>
        <w:rPr>
          <w:rFonts w:ascii="Arial" w:hAnsi="Arial" w:cs="Arial"/>
          <w:noProof/>
          <w:sz w:val="20"/>
          <w:lang w:val="sv-SE"/>
        </w:rPr>
      </w:pPr>
      <w:r w:rsidRPr="00AF4A54">
        <w:rPr>
          <w:rFonts w:ascii="Arial" w:hAnsi="Arial" w:cs="Arial"/>
          <w:noProof/>
          <w:sz w:val="20"/>
          <w:lang w:val="sv-SE"/>
        </w:rPr>
        <w:t>- hantering av tekniska ändringar och informering om dessa</w:t>
      </w:r>
    </w:p>
    <w:p w14:paraId="2E7CEC59" w14:textId="77777777" w:rsidR="00AF4A54" w:rsidRPr="00AF4A54" w:rsidRDefault="00AF4A54" w:rsidP="00AF4A54">
      <w:pPr>
        <w:pStyle w:val="AMCGM"/>
        <w:rPr>
          <w:rFonts w:ascii="Arial" w:hAnsi="Arial" w:cs="Arial"/>
          <w:noProof/>
          <w:sz w:val="20"/>
          <w:lang w:val="sv-SE"/>
        </w:rPr>
      </w:pPr>
      <w:r w:rsidRPr="00AF4A54">
        <w:rPr>
          <w:rFonts w:ascii="Arial" w:hAnsi="Arial" w:cs="Arial"/>
          <w:noProof/>
          <w:sz w:val="20"/>
          <w:lang w:val="sv-SE"/>
        </w:rPr>
        <w:t>- planerat underhåll och återkommande kontroller</w:t>
      </w:r>
    </w:p>
    <w:p w14:paraId="0983E31C" w14:textId="77777777" w:rsidR="00AF4A54" w:rsidRPr="00AF4A54" w:rsidRDefault="00AF4A54" w:rsidP="00AF4A54">
      <w:pPr>
        <w:pStyle w:val="AMCGM"/>
        <w:rPr>
          <w:rFonts w:ascii="Arial" w:hAnsi="Arial" w:cs="Arial"/>
          <w:noProof/>
          <w:sz w:val="20"/>
          <w:lang w:val="sv-SE"/>
        </w:rPr>
      </w:pPr>
      <w:r w:rsidRPr="00AF4A54">
        <w:rPr>
          <w:rFonts w:ascii="Arial" w:hAnsi="Arial" w:cs="Arial"/>
          <w:noProof/>
          <w:sz w:val="20"/>
          <w:lang w:val="sv-SE"/>
        </w:rPr>
        <w:t>- reparationsverksamhet</w:t>
      </w:r>
    </w:p>
    <w:p w14:paraId="23AC554F" w14:textId="77777777" w:rsidR="00AF4A54" w:rsidRPr="00AF4A54" w:rsidRDefault="00AF4A54" w:rsidP="00AF4A54">
      <w:pPr>
        <w:pStyle w:val="AMCGM"/>
        <w:rPr>
          <w:rFonts w:ascii="Arial" w:hAnsi="Arial" w:cs="Arial"/>
          <w:noProof/>
          <w:sz w:val="20"/>
          <w:lang w:val="sv-SE"/>
        </w:rPr>
      </w:pPr>
      <w:r w:rsidRPr="00AF4A54">
        <w:rPr>
          <w:rFonts w:ascii="Arial" w:hAnsi="Arial" w:cs="Arial"/>
          <w:noProof/>
          <w:sz w:val="20"/>
          <w:lang w:val="sv-SE"/>
        </w:rPr>
        <w:t>- servicebulletiner / motsvarande</w:t>
      </w:r>
    </w:p>
    <w:p w14:paraId="25516AA7" w14:textId="77777777" w:rsidR="00AF4A54" w:rsidRPr="00AF4A54" w:rsidRDefault="00AF4A54" w:rsidP="00AF4A54">
      <w:pPr>
        <w:pStyle w:val="AMCGM"/>
        <w:rPr>
          <w:rFonts w:ascii="Arial" w:hAnsi="Arial" w:cs="Arial"/>
          <w:noProof/>
          <w:sz w:val="20"/>
          <w:lang w:val="sv-SE"/>
        </w:rPr>
      </w:pPr>
    </w:p>
    <w:p w14:paraId="3F754FED" w14:textId="77777777" w:rsidR="00E67606" w:rsidRPr="00AF4A54" w:rsidRDefault="00AF4A54" w:rsidP="00AF4A54">
      <w:pPr>
        <w:pStyle w:val="AMCGM"/>
        <w:rPr>
          <w:rFonts w:ascii="Arial" w:hAnsi="Arial" w:cs="Arial"/>
          <w:noProof/>
          <w:sz w:val="20"/>
          <w:lang w:val="sv-SE"/>
        </w:rPr>
      </w:pPr>
      <w:r w:rsidRPr="00AF4A54">
        <w:rPr>
          <w:rFonts w:ascii="Arial" w:hAnsi="Arial" w:cs="Arial"/>
          <w:noProof/>
          <w:sz w:val="20"/>
          <w:lang w:val="sv-SE"/>
        </w:rPr>
        <w:t>Inklusive en beskrivning av hur tillverkaren informerar användarna om ovannämnda ämnen</w:t>
      </w:r>
      <w:r w:rsidR="00793D83" w:rsidRPr="00AF4A54">
        <w:rPr>
          <w:rFonts w:ascii="Arial" w:hAnsi="Arial" w:cs="Arial"/>
          <w:noProof/>
          <w:sz w:val="20"/>
          <w:lang w:val="sv-SE"/>
        </w:rPr>
        <w:t>.</w:t>
      </w:r>
      <w:r w:rsidR="00802FD7"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69"/>
    </w:p>
    <w:p w14:paraId="128806F9" w14:textId="77777777" w:rsidR="00802FD7" w:rsidRPr="009E124A" w:rsidRDefault="00802FD7" w:rsidP="00052988">
      <w:pPr>
        <w:pStyle w:val="AMCGM"/>
        <w:rPr>
          <w:rFonts w:ascii="Arial" w:hAnsi="Arial" w:cs="Arial"/>
          <w:sz w:val="20"/>
          <w:lang w:val="sv-SE"/>
        </w:rPr>
      </w:pPr>
    </w:p>
    <w:p w14:paraId="07804A10" w14:textId="77777777" w:rsidR="0098639B" w:rsidRPr="00890B6C" w:rsidRDefault="0035151B" w:rsidP="00802FD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4</w:t>
      </w:r>
      <w:r w:rsidR="0098639B" w:rsidRPr="00203CF9">
        <w:rPr>
          <w:sz w:val="22"/>
          <w:szCs w:val="22"/>
          <w:lang w:val="sv-SE"/>
        </w:rPr>
        <w:t xml:space="preserve">.5 </w:t>
      </w:r>
      <w:r w:rsidR="00203CF9" w:rsidRPr="00203CF9">
        <w:rPr>
          <w:sz w:val="22"/>
          <w:szCs w:val="22"/>
          <w:lang w:val="sv-SE"/>
        </w:rPr>
        <w:t xml:space="preserve">Hantering av tekniska avvikelser </w:t>
      </w:r>
    </w:p>
    <w:p w14:paraId="5FA605DA" w14:textId="77777777" w:rsidR="00052988" w:rsidRPr="00AF4A54" w:rsidRDefault="00802FD7" w:rsidP="00052988">
      <w:pPr>
        <w:pStyle w:val="AMCGM"/>
        <w:rPr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52"/>
            <w:enabled/>
            <w:calcOnExit w:val="0"/>
            <w:textInput>
              <w:default w:val="Kuvaus siitä millä tavalla järjestelmän valmistaja kerää tietoa teknisistä poikkeamista ja millä tavalla tekniset poikkeamat käsitellään."/>
            </w:textInput>
          </w:ffData>
        </w:fldChar>
      </w:r>
      <w:bookmarkStart w:id="70" w:name="Teksti52"/>
      <w:r w:rsidRPr="00AF4A54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AF4A54" w:rsidRPr="00AF4A54">
        <w:rPr>
          <w:rFonts w:ascii="Arial" w:hAnsi="Arial" w:cs="Arial"/>
          <w:noProof/>
          <w:sz w:val="20"/>
          <w:lang w:val="sv-SE"/>
        </w:rPr>
        <w:t>Beskrivning av hur systemets tillverkare samlar in information om tekniska avvikelser och hur avvikelserna hanteras.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70"/>
    </w:p>
    <w:p w14:paraId="7F3B6551" w14:textId="77777777" w:rsidR="00E67606" w:rsidRPr="009E124A" w:rsidRDefault="00E67606" w:rsidP="00052988">
      <w:pPr>
        <w:pStyle w:val="AMCGM"/>
        <w:rPr>
          <w:rFonts w:ascii="Arial" w:hAnsi="Arial" w:cs="Arial"/>
          <w:sz w:val="20"/>
          <w:lang w:val="sv-SE"/>
        </w:rPr>
      </w:pPr>
    </w:p>
    <w:p w14:paraId="24AACE90" w14:textId="77777777" w:rsidR="00DD7837" w:rsidRDefault="00DD7837">
      <w:pPr>
        <w:rPr>
          <w:b/>
          <w:sz w:val="16"/>
          <w:szCs w:val="16"/>
          <w:lang w:val="sv-SE" w:eastAsia="nb-NO"/>
        </w:rPr>
      </w:pPr>
      <w:r>
        <w:rPr>
          <w:b/>
          <w:sz w:val="16"/>
          <w:szCs w:val="16"/>
          <w:lang w:val="sv-SE" w:eastAsia="nb-NO"/>
        </w:rPr>
        <w:br w:type="page"/>
      </w:r>
    </w:p>
    <w:tbl>
      <w:tblPr>
        <w:tblStyle w:val="TaulukkoRuudukko"/>
        <w:tblW w:w="0" w:type="auto"/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3B7607" w14:paraId="23CD9AE2" w14:textId="77777777" w:rsidTr="00993260">
        <w:tc>
          <w:tcPr>
            <w:tcW w:w="9628" w:type="dxa"/>
            <w:tcBorders>
              <w:bottom w:val="single" w:sz="4" w:space="0" w:color="auto"/>
            </w:tcBorders>
            <w:shd w:val="clear" w:color="auto" w:fill="C9C9C9" w:themeFill="accent3" w:themeFillTint="99"/>
          </w:tcPr>
          <w:p w14:paraId="47C320C9" w14:textId="77777777" w:rsidR="003B7607" w:rsidRPr="00433C31" w:rsidRDefault="0035151B" w:rsidP="00582489">
            <w:pPr>
              <w:pStyle w:val="Otsikko1"/>
              <w:spacing w:before="120" w:after="120"/>
              <w:outlineLvl w:val="0"/>
            </w:pPr>
            <w:r>
              <w:lastRenderedPageBreak/>
              <w:t>5</w:t>
            </w:r>
            <w:r w:rsidR="003B7607" w:rsidRPr="00433C31">
              <w:t xml:space="preserve">. </w:t>
            </w:r>
            <w:r w:rsidR="00203CF9" w:rsidRPr="00203CF9">
              <w:t>SYSTEMBESKRIVNING</w:t>
            </w:r>
            <w:r w:rsidR="003B7607">
              <w:t xml:space="preserve"> </w:t>
            </w:r>
          </w:p>
        </w:tc>
      </w:tr>
    </w:tbl>
    <w:p w14:paraId="21BB9E1B" w14:textId="77777777" w:rsidR="003B7607" w:rsidRDefault="003B7607" w:rsidP="001B4D7B">
      <w:pPr>
        <w:rPr>
          <w:b/>
          <w:sz w:val="16"/>
          <w:szCs w:val="16"/>
          <w:lang w:eastAsia="nb-NO"/>
        </w:rPr>
      </w:pPr>
    </w:p>
    <w:p w14:paraId="35AD28A8" w14:textId="77777777" w:rsidR="00802FD7" w:rsidRPr="00023A3A" w:rsidRDefault="00023A3A" w:rsidP="00802FD7">
      <w:pPr>
        <w:rPr>
          <w:lang w:val="sv-SE" w:eastAsia="nb-NO"/>
        </w:rPr>
      </w:pPr>
      <w:r w:rsidRPr="00180930">
        <w:rPr>
          <w:lang w:val="sv-SE"/>
        </w:rPr>
        <w:t>Under varje underpunkt av detta kapitel ska den militära flyganordningens ifrågavarande delsystem och dess tekniska tillförlitlighet beskrivas</w:t>
      </w:r>
      <w:r>
        <w:rPr>
          <w:lang w:val="sv-SE"/>
        </w:rPr>
        <w:t>.</w:t>
      </w:r>
    </w:p>
    <w:p w14:paraId="4EFD8D5F" w14:textId="77777777" w:rsidR="001B4D7B" w:rsidRPr="00203CF9" w:rsidRDefault="0035151B" w:rsidP="003B760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5</w:t>
      </w:r>
      <w:r w:rsidR="001B4D7B" w:rsidRPr="00203CF9">
        <w:rPr>
          <w:sz w:val="22"/>
          <w:szCs w:val="22"/>
          <w:lang w:val="sv-SE"/>
        </w:rPr>
        <w:t xml:space="preserve">.1 </w:t>
      </w:r>
      <w:r w:rsidR="00203CF9" w:rsidRPr="00203CF9">
        <w:rPr>
          <w:sz w:val="22"/>
          <w:szCs w:val="22"/>
          <w:lang w:val="sv-SE"/>
        </w:rPr>
        <w:t xml:space="preserve">Den militära flyganordningens stabilitet </w:t>
      </w:r>
    </w:p>
    <w:p w14:paraId="70255544" w14:textId="77777777" w:rsidR="00A33B5B" w:rsidRPr="00012150" w:rsidRDefault="00802FD7" w:rsidP="001B4D7B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53"/>
            <w:enabled/>
            <w:calcOnExit w:val="0"/>
            <w:textInput>
              <w:default w:val="Kuvaus siitä miten sotilaslentolaitteen vakaus eri lentotiloissa ja käytettävillä hyötykuormilla on todennettu sekä johtopäätökset tehdyistä kokeista tai muusta analyysistä."/>
            </w:textInput>
          </w:ffData>
        </w:fldChar>
      </w:r>
      <w:bookmarkStart w:id="71" w:name="Teksti53"/>
      <w:r w:rsidRPr="0001215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012150" w:rsidRPr="00012150">
        <w:rPr>
          <w:rFonts w:ascii="Arial" w:hAnsi="Arial" w:cs="Arial"/>
          <w:noProof/>
          <w:sz w:val="20"/>
          <w:lang w:val="sv-SE"/>
        </w:rPr>
        <w:t>Beskrivning av hur den militära flyganordningens stabilitet i olika flygförhållanden och med olika nyttolaster har verifierats samt slutsatser av genomförda experiment eller annan analys.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71"/>
    </w:p>
    <w:p w14:paraId="63451726" w14:textId="77777777" w:rsidR="00802FD7" w:rsidRPr="00012150" w:rsidRDefault="00802FD7" w:rsidP="001B4D7B">
      <w:pPr>
        <w:pStyle w:val="AMCGM"/>
        <w:rPr>
          <w:lang w:val="sv-SE"/>
        </w:rPr>
      </w:pPr>
    </w:p>
    <w:p w14:paraId="6C95F9F9" w14:textId="77777777" w:rsidR="001B4D7B" w:rsidRPr="00203CF9" w:rsidRDefault="0035151B" w:rsidP="003B760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5</w:t>
      </w:r>
      <w:r w:rsidR="001B4D7B" w:rsidRPr="00203CF9">
        <w:rPr>
          <w:sz w:val="22"/>
          <w:szCs w:val="22"/>
          <w:lang w:val="sv-SE"/>
        </w:rPr>
        <w:t xml:space="preserve">.2 </w:t>
      </w:r>
      <w:r w:rsidR="00203CF9" w:rsidRPr="00203CF9">
        <w:rPr>
          <w:sz w:val="22"/>
          <w:szCs w:val="22"/>
          <w:lang w:val="sv-SE"/>
        </w:rPr>
        <w:t xml:space="preserve">Den militära flyganordningens strukturella integritet </w:t>
      </w:r>
    </w:p>
    <w:p w14:paraId="50A3B83F" w14:textId="77777777" w:rsidR="001B4D7B" w:rsidRPr="00012150" w:rsidRDefault="00802FD7" w:rsidP="001B4D7B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54"/>
            <w:enabled/>
            <w:calcOnExit w:val="0"/>
            <w:textInput>
              <w:default w:val="Kuvaus siitä millainen on sotilaslentolaitteen runkorakenne ja miten rakenteen kestävyys on todennettu sekä johtopäätökset tehdyistä kokeista tai muusta analyysistä."/>
            </w:textInput>
          </w:ffData>
        </w:fldChar>
      </w:r>
      <w:bookmarkStart w:id="72" w:name="Teksti54"/>
      <w:r w:rsidRPr="0001215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012150" w:rsidRPr="00012150">
        <w:rPr>
          <w:rFonts w:ascii="Arial" w:hAnsi="Arial" w:cs="Arial"/>
          <w:noProof/>
          <w:sz w:val="20"/>
          <w:lang w:val="sv-SE"/>
        </w:rPr>
        <w:t>Beskrivning av den militära flyganordningens flygkroppsstruktur och hur strukturens hållbarhet har verifierats samt slutsatser av genomförda experiment eller annan analys.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72"/>
    </w:p>
    <w:p w14:paraId="33E02D37" w14:textId="77777777" w:rsidR="00802FD7" w:rsidRPr="009E124A" w:rsidRDefault="00802FD7" w:rsidP="001B4D7B">
      <w:pPr>
        <w:pStyle w:val="AMCGM"/>
        <w:rPr>
          <w:rFonts w:ascii="Arial" w:hAnsi="Arial" w:cs="Arial"/>
          <w:sz w:val="20"/>
          <w:lang w:val="sv-SE"/>
        </w:rPr>
      </w:pPr>
    </w:p>
    <w:p w14:paraId="3A337923" w14:textId="77777777" w:rsidR="001B4D7B" w:rsidRPr="00203CF9" w:rsidRDefault="0035151B" w:rsidP="003B760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5</w:t>
      </w:r>
      <w:r w:rsidR="001B4D7B" w:rsidRPr="00203CF9">
        <w:rPr>
          <w:sz w:val="22"/>
          <w:szCs w:val="22"/>
          <w:lang w:val="sv-SE"/>
        </w:rPr>
        <w:t xml:space="preserve">.3 </w:t>
      </w:r>
      <w:r w:rsidR="00203CF9" w:rsidRPr="00203CF9">
        <w:rPr>
          <w:sz w:val="22"/>
          <w:szCs w:val="22"/>
          <w:lang w:val="sv-SE"/>
        </w:rPr>
        <w:t xml:space="preserve">Den militära flyganordningens framdrivningssystem </w:t>
      </w:r>
    </w:p>
    <w:p w14:paraId="63BB0B9B" w14:textId="77777777" w:rsidR="00A33B5B" w:rsidRPr="00012150" w:rsidRDefault="003B7607" w:rsidP="00A33B5B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55"/>
            <w:enabled/>
            <w:calcOnExit w:val="0"/>
            <w:textInput>
              <w:default w:val="Kuvaus sotilaslentolaitteen voimalaitteesta ja -linjasta sekä johtopäätökset tehdyistä kokeista tai muusta analyysistä."/>
            </w:textInput>
          </w:ffData>
        </w:fldChar>
      </w:r>
      <w:bookmarkStart w:id="73" w:name="Teksti55"/>
      <w:r w:rsidRPr="0001215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012150" w:rsidRPr="00012150">
        <w:rPr>
          <w:rFonts w:ascii="Arial" w:hAnsi="Arial" w:cs="Arial"/>
          <w:noProof/>
          <w:sz w:val="20"/>
          <w:lang w:val="sv-SE"/>
        </w:rPr>
        <w:t>Beskrivning av den militära flyganordningens framdrivningssystem samt slutsatser av genomförda experiment eller annan analys</w:t>
      </w:r>
      <w:r w:rsidRPr="00012150">
        <w:rPr>
          <w:rFonts w:ascii="Arial" w:hAnsi="Arial" w:cs="Arial"/>
          <w:noProof/>
          <w:sz w:val="20"/>
          <w:lang w:val="sv-SE"/>
        </w:rPr>
        <w:t>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73"/>
    </w:p>
    <w:p w14:paraId="19B9159F" w14:textId="77777777" w:rsidR="003B7607" w:rsidRPr="009E124A" w:rsidRDefault="003B7607" w:rsidP="00A33B5B">
      <w:pPr>
        <w:pStyle w:val="AMCGM"/>
        <w:rPr>
          <w:rFonts w:ascii="Arial" w:hAnsi="Arial" w:cs="Arial"/>
          <w:sz w:val="20"/>
          <w:lang w:val="sv-SE"/>
        </w:rPr>
      </w:pPr>
    </w:p>
    <w:p w14:paraId="6C7F4635" w14:textId="77777777" w:rsidR="001B4D7B" w:rsidRPr="00203CF9" w:rsidRDefault="0035151B" w:rsidP="003B760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5</w:t>
      </w:r>
      <w:r w:rsidR="001B4D7B" w:rsidRPr="00203CF9">
        <w:rPr>
          <w:sz w:val="22"/>
          <w:szCs w:val="22"/>
          <w:lang w:val="sv-SE"/>
        </w:rPr>
        <w:t xml:space="preserve">.4 </w:t>
      </w:r>
      <w:r w:rsidR="00203CF9" w:rsidRPr="00890B6C">
        <w:rPr>
          <w:sz w:val="22"/>
          <w:szCs w:val="22"/>
          <w:lang w:val="sv-SE"/>
        </w:rPr>
        <w:t xml:space="preserve">Den militära flyganordningens elsystem </w:t>
      </w:r>
    </w:p>
    <w:p w14:paraId="69B54A19" w14:textId="77777777" w:rsidR="00431B4E" w:rsidRPr="00012150" w:rsidRDefault="003B7607" w:rsidP="00431B4E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56"/>
            <w:enabled/>
            <w:calcOnExit w:val="0"/>
            <w:textInput>
              <w:default w:val="Kuvaus sotilaslentolaiteen sähköjärjestelmästä ja sen eri osakokonaisuuksista sekä johtopäätökset tehdyistä kokeista tai muusta analyysistä."/>
            </w:textInput>
          </w:ffData>
        </w:fldChar>
      </w:r>
      <w:bookmarkStart w:id="74" w:name="Teksti56"/>
      <w:r w:rsidRPr="0001215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012150" w:rsidRPr="00012150">
        <w:rPr>
          <w:rFonts w:ascii="Arial" w:hAnsi="Arial" w:cs="Arial"/>
          <w:noProof/>
          <w:sz w:val="20"/>
          <w:lang w:val="sv-SE"/>
        </w:rPr>
        <w:t>Beskrivning av den militära flyganordningens elsystem och dess delsystem samt slutsatser av genomförda experiment eller annan analys.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74"/>
    </w:p>
    <w:p w14:paraId="6AE8A22E" w14:textId="77777777" w:rsidR="003B7607" w:rsidRPr="009E124A" w:rsidRDefault="003B7607" w:rsidP="00431B4E">
      <w:pPr>
        <w:pStyle w:val="AMCGM"/>
        <w:rPr>
          <w:rFonts w:ascii="Arial" w:hAnsi="Arial" w:cs="Arial"/>
          <w:sz w:val="20"/>
          <w:lang w:val="sv-SE"/>
        </w:rPr>
      </w:pPr>
    </w:p>
    <w:p w14:paraId="79A2BDA3" w14:textId="77777777" w:rsidR="001B4D7B" w:rsidRPr="00203CF9" w:rsidRDefault="0035151B" w:rsidP="003B760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5</w:t>
      </w:r>
      <w:r w:rsidR="001B4D7B" w:rsidRPr="00203CF9">
        <w:rPr>
          <w:sz w:val="22"/>
          <w:szCs w:val="22"/>
          <w:lang w:val="sv-SE"/>
        </w:rPr>
        <w:t xml:space="preserve">.5 </w:t>
      </w:r>
      <w:r w:rsidR="00203CF9" w:rsidRPr="00890B6C">
        <w:rPr>
          <w:sz w:val="22"/>
          <w:szCs w:val="22"/>
          <w:lang w:val="sv-SE"/>
        </w:rPr>
        <w:t xml:space="preserve">Den militära flyganordningens navigeringssystem </w:t>
      </w:r>
    </w:p>
    <w:p w14:paraId="73520B06" w14:textId="77777777" w:rsidR="00E67606" w:rsidRPr="00012150" w:rsidRDefault="003B7607" w:rsidP="00431B4E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57"/>
            <w:enabled/>
            <w:calcOnExit w:val="0"/>
            <w:textInput/>
          </w:ffData>
        </w:fldChar>
      </w:r>
      <w:bookmarkStart w:id="75" w:name="Teksti57"/>
      <w:r w:rsidRPr="0001215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012150" w:rsidRPr="00012150">
        <w:rPr>
          <w:rFonts w:ascii="Arial" w:hAnsi="Arial" w:cs="Arial"/>
          <w:noProof/>
          <w:sz w:val="20"/>
          <w:lang w:val="sv-SE"/>
        </w:rPr>
        <w:t>Beskrivning av den militära flyganordningens navigeringssystem och dess funktion. Ska innehålla beskrivningar av olika navigeringslägen inkl. positionsbestämningens precision, möjliga fördröjningar (latens), navigeringssystemets redundans och varningar i olika navigeringslägen samt slutsatser av genomförda experiment eller annan analys</w:t>
      </w:r>
      <w:r w:rsidR="00793D83" w:rsidRPr="00012150">
        <w:rPr>
          <w:rFonts w:ascii="Arial" w:hAnsi="Arial" w:cs="Arial"/>
          <w:noProof/>
          <w:sz w:val="20"/>
          <w:lang w:val="sv-SE"/>
        </w:rPr>
        <w:t>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75"/>
    </w:p>
    <w:p w14:paraId="2D7DEC47" w14:textId="77777777" w:rsidR="003B7607" w:rsidRPr="009E124A" w:rsidRDefault="003B7607" w:rsidP="00431B4E">
      <w:pPr>
        <w:pStyle w:val="AMCGM"/>
        <w:rPr>
          <w:rFonts w:ascii="Arial" w:hAnsi="Arial" w:cs="Arial"/>
          <w:sz w:val="20"/>
          <w:lang w:val="sv-SE"/>
        </w:rPr>
      </w:pPr>
    </w:p>
    <w:p w14:paraId="52DE2673" w14:textId="77777777" w:rsidR="001B4D7B" w:rsidRPr="00203CF9" w:rsidRDefault="0035151B" w:rsidP="003B760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5</w:t>
      </w:r>
      <w:r w:rsidR="001B4D7B" w:rsidRPr="00203CF9">
        <w:rPr>
          <w:sz w:val="22"/>
          <w:szCs w:val="22"/>
          <w:lang w:val="sv-SE"/>
        </w:rPr>
        <w:t xml:space="preserve">.6 </w:t>
      </w:r>
      <w:r w:rsidR="00203CF9" w:rsidRPr="00203CF9">
        <w:rPr>
          <w:sz w:val="22"/>
          <w:szCs w:val="22"/>
          <w:lang w:val="sv-SE"/>
        </w:rPr>
        <w:t xml:space="preserve">Den militära flyganordningens kommunikationslänk </w:t>
      </w:r>
    </w:p>
    <w:p w14:paraId="2F75EEA2" w14:textId="77777777" w:rsidR="00012150" w:rsidRPr="00012150" w:rsidRDefault="003B7607" w:rsidP="00012150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58"/>
            <w:enabled/>
            <w:calcOnExit w:val="0"/>
            <w:textInput/>
          </w:ffData>
        </w:fldChar>
      </w:r>
      <w:bookmarkStart w:id="76" w:name="Teksti58"/>
      <w:r w:rsidRPr="0001215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012150" w:rsidRPr="00012150">
        <w:rPr>
          <w:rFonts w:ascii="Arial" w:hAnsi="Arial" w:cs="Arial"/>
          <w:noProof/>
          <w:sz w:val="20"/>
          <w:lang w:val="sv-SE"/>
        </w:rPr>
        <w:t>Beskrivning av den militära flyganordningens kommunikationslänk, minst följande information:</w:t>
      </w:r>
    </w:p>
    <w:p w14:paraId="5A50830F" w14:textId="77777777" w:rsidR="00012150" w:rsidRPr="00012150" w:rsidRDefault="00012150" w:rsidP="00012150">
      <w:pPr>
        <w:pStyle w:val="AMCGM"/>
        <w:rPr>
          <w:rFonts w:ascii="Arial" w:hAnsi="Arial" w:cs="Arial"/>
          <w:noProof/>
          <w:sz w:val="20"/>
          <w:lang w:val="sv-SE"/>
        </w:rPr>
      </w:pPr>
      <w:r w:rsidRPr="00012150">
        <w:rPr>
          <w:rFonts w:ascii="Arial" w:hAnsi="Arial" w:cs="Arial"/>
          <w:noProof/>
          <w:sz w:val="20"/>
          <w:lang w:val="sv-SE"/>
        </w:rPr>
        <w:t>- vilken standard kommunikationslänken är baserad på</w:t>
      </w:r>
    </w:p>
    <w:p w14:paraId="5DC0B7DB" w14:textId="77777777" w:rsidR="00012150" w:rsidRPr="00012150" w:rsidRDefault="00012150" w:rsidP="00012150">
      <w:pPr>
        <w:pStyle w:val="AMCGM"/>
        <w:rPr>
          <w:rFonts w:ascii="Arial" w:hAnsi="Arial" w:cs="Arial"/>
          <w:noProof/>
          <w:sz w:val="20"/>
          <w:lang w:val="sv-SE"/>
        </w:rPr>
      </w:pPr>
      <w:r w:rsidRPr="00012150">
        <w:rPr>
          <w:rFonts w:ascii="Arial" w:hAnsi="Arial" w:cs="Arial"/>
          <w:noProof/>
          <w:sz w:val="20"/>
          <w:lang w:val="sv-SE"/>
        </w:rPr>
        <w:t>- tillförlitligheten av kommunikationslänken på olika avstånd</w:t>
      </w:r>
    </w:p>
    <w:p w14:paraId="455A2B7E" w14:textId="77777777" w:rsidR="00012150" w:rsidRPr="00012150" w:rsidRDefault="00012150" w:rsidP="00012150">
      <w:pPr>
        <w:pStyle w:val="AMCGM"/>
        <w:rPr>
          <w:rFonts w:ascii="Arial" w:hAnsi="Arial" w:cs="Arial"/>
          <w:noProof/>
          <w:sz w:val="20"/>
          <w:lang w:val="sv-SE"/>
        </w:rPr>
      </w:pPr>
      <w:r w:rsidRPr="00012150">
        <w:rPr>
          <w:rFonts w:ascii="Arial" w:hAnsi="Arial" w:cs="Arial"/>
          <w:noProof/>
          <w:sz w:val="20"/>
          <w:lang w:val="sv-SE"/>
        </w:rPr>
        <w:t>- fördröjningar i kommunikationen</w:t>
      </w:r>
    </w:p>
    <w:p w14:paraId="2F435FEF" w14:textId="77777777" w:rsidR="00012150" w:rsidRPr="00012150" w:rsidRDefault="00012150" w:rsidP="00012150">
      <w:pPr>
        <w:pStyle w:val="AMCGM"/>
        <w:rPr>
          <w:rFonts w:ascii="Arial" w:hAnsi="Arial" w:cs="Arial"/>
          <w:noProof/>
          <w:sz w:val="20"/>
          <w:lang w:val="sv-SE"/>
        </w:rPr>
      </w:pPr>
      <w:r w:rsidRPr="00012150">
        <w:rPr>
          <w:rFonts w:ascii="Arial" w:hAnsi="Arial" w:cs="Arial"/>
          <w:noProof/>
          <w:sz w:val="20"/>
          <w:lang w:val="sv-SE"/>
        </w:rPr>
        <w:t>- övervakning av kommunikationslänkens status på kontrollstationen och varningar.</w:t>
      </w:r>
    </w:p>
    <w:p w14:paraId="46C42186" w14:textId="77777777" w:rsidR="00876A58" w:rsidRPr="00012150" w:rsidRDefault="00012150" w:rsidP="00012150">
      <w:pPr>
        <w:pStyle w:val="AMCGM"/>
        <w:rPr>
          <w:rFonts w:ascii="Arial" w:hAnsi="Arial" w:cs="Arial"/>
          <w:noProof/>
          <w:sz w:val="20"/>
          <w:lang w:val="sv-SE"/>
        </w:rPr>
      </w:pPr>
      <w:r w:rsidRPr="00012150">
        <w:rPr>
          <w:rFonts w:ascii="Arial" w:hAnsi="Arial" w:cs="Arial"/>
          <w:noProof/>
          <w:sz w:val="20"/>
          <w:lang w:val="sv-SE"/>
        </w:rPr>
        <w:t>Slutsatser av genomförda experiment eller annan analys</w:t>
      </w:r>
      <w:r w:rsidR="00793D83" w:rsidRPr="00012150">
        <w:rPr>
          <w:rFonts w:ascii="Arial" w:hAnsi="Arial" w:cs="Arial"/>
          <w:noProof/>
          <w:sz w:val="20"/>
          <w:lang w:val="sv-SE"/>
        </w:rPr>
        <w:t>.</w:t>
      </w:r>
      <w:r w:rsidR="003B7607"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76"/>
    </w:p>
    <w:p w14:paraId="6D46F961" w14:textId="77777777" w:rsidR="000A7F8A" w:rsidRPr="009E124A" w:rsidRDefault="000A7F8A" w:rsidP="00E67606">
      <w:pPr>
        <w:pStyle w:val="AMCGM"/>
        <w:rPr>
          <w:rFonts w:ascii="Arial" w:hAnsi="Arial" w:cs="Arial"/>
          <w:sz w:val="20"/>
          <w:lang w:val="sv-SE"/>
        </w:rPr>
      </w:pPr>
    </w:p>
    <w:p w14:paraId="56D9E710" w14:textId="77777777" w:rsidR="002A18A5" w:rsidRPr="00203CF9" w:rsidRDefault="0035151B" w:rsidP="003B760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5</w:t>
      </w:r>
      <w:r w:rsidR="002A18A5" w:rsidRPr="00203CF9">
        <w:rPr>
          <w:sz w:val="22"/>
          <w:szCs w:val="22"/>
          <w:lang w:val="sv-SE"/>
        </w:rPr>
        <w:t xml:space="preserve">.7 </w:t>
      </w:r>
      <w:r w:rsidR="00203CF9" w:rsidRPr="00890B6C">
        <w:rPr>
          <w:sz w:val="22"/>
          <w:szCs w:val="22"/>
          <w:lang w:val="sv-SE"/>
        </w:rPr>
        <w:t xml:space="preserve">Den militära flyganordningens styrsystem </w:t>
      </w:r>
    </w:p>
    <w:p w14:paraId="00822F27" w14:textId="77777777" w:rsidR="00E67606" w:rsidRPr="00012150" w:rsidRDefault="003B7607" w:rsidP="00E67606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59"/>
            <w:enabled/>
            <w:calcOnExit w:val="0"/>
            <w:textInput>
              <w:default w:val="Kuvaus siitä miten sotilaslentolaitetta ohjataan sisältäen mahdollisen automatisoidun vakautusjärjestelmän toiminnan. Johtopäätökset tehdyistä kokeista tai muusta analyysistä."/>
            </w:textInput>
          </w:ffData>
        </w:fldChar>
      </w:r>
      <w:bookmarkStart w:id="77" w:name="Teksti59"/>
      <w:r w:rsidRPr="0001215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012150" w:rsidRPr="00012150">
        <w:rPr>
          <w:rFonts w:ascii="Arial" w:hAnsi="Arial" w:cs="Arial"/>
          <w:noProof/>
          <w:sz w:val="20"/>
          <w:lang w:val="sv-SE"/>
        </w:rPr>
        <w:t>Beskrivning av den militära flyganordningens styrsystem, inkl. eventuellt automatiserat stabiliseringssystem. Slutsatser av genomförda experiment eller annan analys.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77"/>
    </w:p>
    <w:p w14:paraId="1D579295" w14:textId="77777777" w:rsidR="000A7F8A" w:rsidRPr="009E124A" w:rsidRDefault="000A7F8A" w:rsidP="00E67606">
      <w:pPr>
        <w:pStyle w:val="AMCGM"/>
        <w:rPr>
          <w:rFonts w:ascii="Arial" w:hAnsi="Arial" w:cs="Arial"/>
          <w:sz w:val="20"/>
          <w:lang w:val="sv-SE"/>
        </w:rPr>
      </w:pPr>
    </w:p>
    <w:p w14:paraId="439F2670" w14:textId="77777777" w:rsidR="002A18A5" w:rsidRPr="00203CF9" w:rsidRDefault="0035151B" w:rsidP="003B760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5</w:t>
      </w:r>
      <w:r w:rsidR="002A18A5" w:rsidRPr="00203CF9">
        <w:rPr>
          <w:sz w:val="22"/>
          <w:szCs w:val="22"/>
          <w:lang w:val="sv-SE"/>
        </w:rPr>
        <w:t xml:space="preserve">.8 </w:t>
      </w:r>
      <w:r w:rsidR="00203CF9" w:rsidRPr="00890B6C">
        <w:rPr>
          <w:sz w:val="22"/>
          <w:szCs w:val="22"/>
          <w:lang w:val="sv-SE"/>
        </w:rPr>
        <w:t xml:space="preserve">Den militära flyganordningens referenssystem för attityd och kurs </w:t>
      </w:r>
    </w:p>
    <w:p w14:paraId="4B926087" w14:textId="77777777" w:rsidR="00012150" w:rsidRPr="00012150" w:rsidRDefault="003B7607" w:rsidP="00012150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60"/>
            <w:enabled/>
            <w:calcOnExit w:val="0"/>
            <w:textInput>
              <w:default w:val="Kuvaus siitä miten sotilaslentolaitteen asentotietoa mitataan, mikä on mittausjärjestelmän tarkkuus, viiveet (latenssi) sekä järjestelmän tuottaman tiedon varmennus (redundanssi). Johtopäätökset tehdyistä kokeista tai muusta analyysistä."/>
            </w:textInput>
          </w:ffData>
        </w:fldChar>
      </w:r>
      <w:bookmarkStart w:id="78" w:name="Teksti60"/>
      <w:r w:rsidRPr="0001215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012150" w:rsidRPr="00012150">
        <w:rPr>
          <w:rFonts w:ascii="Arial" w:hAnsi="Arial" w:cs="Arial"/>
          <w:noProof/>
          <w:sz w:val="20"/>
          <w:lang w:val="sv-SE"/>
        </w:rPr>
        <w:t xml:space="preserve">Beskrivning av hur den militära flyganordningens attitydinformation bestäms, mätsystemets noggrannhet, fördröjning (latens) samt verifieringen av data från systemet (redundans). </w:t>
      </w:r>
    </w:p>
    <w:p w14:paraId="498E084A" w14:textId="77777777" w:rsidR="00876A58" w:rsidRPr="00012150" w:rsidRDefault="00012150" w:rsidP="00012150">
      <w:pPr>
        <w:pStyle w:val="AMCGM"/>
        <w:rPr>
          <w:rFonts w:ascii="Arial" w:hAnsi="Arial" w:cs="Arial"/>
          <w:noProof/>
          <w:sz w:val="20"/>
          <w:lang w:val="sv-SE"/>
        </w:rPr>
      </w:pPr>
      <w:r w:rsidRPr="00012150">
        <w:rPr>
          <w:rFonts w:ascii="Arial" w:hAnsi="Arial" w:cs="Arial"/>
          <w:noProof/>
          <w:sz w:val="20"/>
          <w:lang w:val="sv-SE"/>
        </w:rPr>
        <w:t>Slutsatser av genomförda experiment eller annan analys.</w:t>
      </w:r>
      <w:r w:rsidR="003B7607"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78"/>
    </w:p>
    <w:p w14:paraId="68E0D247" w14:textId="77777777" w:rsidR="00CD0D53" w:rsidRPr="009E124A" w:rsidRDefault="00CD0D53" w:rsidP="002A18A5">
      <w:pPr>
        <w:pStyle w:val="AMCGM"/>
        <w:rPr>
          <w:rFonts w:ascii="Arial" w:hAnsi="Arial" w:cs="Arial"/>
          <w:sz w:val="20"/>
          <w:lang w:val="sv-SE"/>
        </w:rPr>
      </w:pPr>
    </w:p>
    <w:p w14:paraId="13EFCE01" w14:textId="77777777" w:rsidR="002A18A5" w:rsidRPr="00203CF9" w:rsidRDefault="0035151B" w:rsidP="003B760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5</w:t>
      </w:r>
      <w:r w:rsidR="002A18A5" w:rsidRPr="00203CF9">
        <w:rPr>
          <w:sz w:val="22"/>
          <w:szCs w:val="22"/>
          <w:lang w:val="sv-SE"/>
        </w:rPr>
        <w:t xml:space="preserve">.9 </w:t>
      </w:r>
      <w:r w:rsidR="00203CF9" w:rsidRPr="00890B6C">
        <w:rPr>
          <w:sz w:val="22"/>
          <w:szCs w:val="22"/>
          <w:lang w:val="sv-SE"/>
        </w:rPr>
        <w:t xml:space="preserve">Den militära flyganordningens autopilot </w:t>
      </w:r>
    </w:p>
    <w:p w14:paraId="71BEB887" w14:textId="77777777" w:rsidR="00012150" w:rsidRPr="00644D20" w:rsidRDefault="003B7607" w:rsidP="00012150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61"/>
            <w:enabled/>
            <w:calcOnExit w:val="0"/>
            <w:textInput>
              <w:default w:val="Kuvaus sotilaslentolaiteen autopilotin toiminnasta mukaan lukien järjestelmän tarkkuus ja luotettavuus sekä toiminta häiriötilanteissa. Johtopäätökset tehdyistä kokeista tai muusta analyysistä."/>
            </w:textInput>
          </w:ffData>
        </w:fldChar>
      </w:r>
      <w:bookmarkStart w:id="79" w:name="Teksti61"/>
      <w:r w:rsidRPr="00644D2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012150" w:rsidRPr="00644D20">
        <w:rPr>
          <w:rFonts w:ascii="Arial" w:hAnsi="Arial" w:cs="Arial"/>
          <w:noProof/>
          <w:sz w:val="20"/>
          <w:lang w:val="sv-SE"/>
        </w:rPr>
        <w:t>Beskrivning av den militära flyganordningens autopilot och dess funktioner, inkl. noggrannhet och tillförlitlighet samt funktion vid störningar.</w:t>
      </w:r>
    </w:p>
    <w:p w14:paraId="3CBA0DC7" w14:textId="77777777" w:rsidR="00876A58" w:rsidRPr="00644D20" w:rsidRDefault="00012150" w:rsidP="00012150">
      <w:pPr>
        <w:pStyle w:val="AMCGM"/>
        <w:rPr>
          <w:rFonts w:ascii="Arial" w:hAnsi="Arial" w:cs="Arial"/>
          <w:noProof/>
          <w:sz w:val="20"/>
          <w:lang w:val="sv-SE"/>
        </w:rPr>
      </w:pPr>
      <w:r w:rsidRPr="00644D20">
        <w:rPr>
          <w:rFonts w:ascii="Arial" w:hAnsi="Arial" w:cs="Arial"/>
          <w:noProof/>
          <w:sz w:val="20"/>
          <w:lang w:val="sv-SE"/>
        </w:rPr>
        <w:t>Slutsatser av genomförda experiment eller annan analys.</w:t>
      </w:r>
      <w:r w:rsidR="003B7607"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79"/>
    </w:p>
    <w:p w14:paraId="48AF5326" w14:textId="77777777" w:rsidR="00CD0D53" w:rsidRPr="009E124A" w:rsidRDefault="00CD0D53" w:rsidP="002A18A5">
      <w:pPr>
        <w:pStyle w:val="AMCGM"/>
        <w:rPr>
          <w:rFonts w:ascii="Arial" w:eastAsiaTheme="majorEastAsia" w:hAnsi="Arial" w:cstheme="majorBidi"/>
          <w:b/>
          <w:sz w:val="20"/>
          <w:lang w:val="sv-SE" w:eastAsia="en-US"/>
        </w:rPr>
      </w:pPr>
    </w:p>
    <w:p w14:paraId="0915BA11" w14:textId="77777777" w:rsidR="002A18A5" w:rsidRPr="00203CF9" w:rsidRDefault="0035151B" w:rsidP="003B760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5</w:t>
      </w:r>
      <w:r w:rsidR="002A18A5" w:rsidRPr="00203CF9">
        <w:rPr>
          <w:sz w:val="22"/>
          <w:szCs w:val="22"/>
          <w:lang w:val="sv-SE"/>
        </w:rPr>
        <w:t xml:space="preserve">.10 </w:t>
      </w:r>
      <w:r w:rsidR="00203CF9" w:rsidRPr="00890B6C">
        <w:rPr>
          <w:sz w:val="22"/>
          <w:szCs w:val="22"/>
          <w:lang w:val="sv-SE"/>
        </w:rPr>
        <w:t xml:space="preserve">Den militära flyganordningens kontrollstation </w:t>
      </w:r>
    </w:p>
    <w:p w14:paraId="218FC8D0" w14:textId="77777777" w:rsidR="00644D20" w:rsidRPr="00644D20" w:rsidRDefault="003B7607" w:rsidP="00644D20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62"/>
            <w:enabled/>
            <w:calcOnExit w:val="0"/>
            <w:textInput/>
          </w:ffData>
        </w:fldChar>
      </w:r>
      <w:bookmarkStart w:id="80" w:name="Teksti62"/>
      <w:r w:rsidRPr="00644D2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644D20" w:rsidRPr="00644D20">
        <w:rPr>
          <w:rFonts w:ascii="Arial" w:hAnsi="Arial" w:cs="Arial"/>
          <w:noProof/>
          <w:sz w:val="20"/>
          <w:lang w:val="sv-SE"/>
        </w:rPr>
        <w:t>Beskrivning av den militära flyganordningens kontrollstation och dess funktioner</w:t>
      </w:r>
    </w:p>
    <w:p w14:paraId="2417949A" w14:textId="77777777" w:rsidR="00644D20" w:rsidRPr="00644D20" w:rsidRDefault="00644D20" w:rsidP="00644D20">
      <w:pPr>
        <w:pStyle w:val="AMCGM"/>
        <w:rPr>
          <w:rFonts w:ascii="Arial" w:hAnsi="Arial" w:cs="Arial"/>
          <w:noProof/>
          <w:sz w:val="20"/>
          <w:lang w:val="sv-SE"/>
        </w:rPr>
      </w:pPr>
      <w:r w:rsidRPr="00644D20">
        <w:rPr>
          <w:rFonts w:ascii="Arial" w:hAnsi="Arial" w:cs="Arial"/>
          <w:noProof/>
          <w:sz w:val="20"/>
          <w:lang w:val="sv-SE"/>
        </w:rPr>
        <w:t>- viktigaste funktioner</w:t>
      </w:r>
    </w:p>
    <w:p w14:paraId="37ACA4E6" w14:textId="77777777" w:rsidR="00644D20" w:rsidRPr="00644D20" w:rsidRDefault="00644D20" w:rsidP="00644D20">
      <w:pPr>
        <w:pStyle w:val="AMCGM"/>
        <w:rPr>
          <w:rFonts w:ascii="Arial" w:hAnsi="Arial" w:cs="Arial"/>
          <w:noProof/>
          <w:sz w:val="20"/>
          <w:lang w:val="sv-SE"/>
        </w:rPr>
      </w:pPr>
      <w:r w:rsidRPr="00644D20">
        <w:rPr>
          <w:rFonts w:ascii="Arial" w:hAnsi="Arial" w:cs="Arial"/>
          <w:noProof/>
          <w:sz w:val="20"/>
          <w:lang w:val="sv-SE"/>
        </w:rPr>
        <w:t>- kontrollstationens strömkällans egenskaper</w:t>
      </w:r>
    </w:p>
    <w:p w14:paraId="753ED3EF" w14:textId="77777777" w:rsidR="00644D20" w:rsidRPr="00644D20" w:rsidRDefault="00644D20" w:rsidP="00644D20">
      <w:pPr>
        <w:pStyle w:val="AMCGM"/>
        <w:rPr>
          <w:rFonts w:ascii="Arial" w:hAnsi="Arial" w:cs="Arial"/>
          <w:noProof/>
          <w:sz w:val="20"/>
          <w:lang w:val="sv-SE"/>
        </w:rPr>
      </w:pPr>
      <w:r w:rsidRPr="00644D20">
        <w:rPr>
          <w:rFonts w:ascii="Arial" w:hAnsi="Arial" w:cs="Arial"/>
          <w:noProof/>
          <w:sz w:val="20"/>
          <w:lang w:val="sv-SE"/>
        </w:rPr>
        <w:t xml:space="preserve">- information som piloten får om den militära flyganordningens attityd, kurs, position och hastighet samt samhörande varningar </w:t>
      </w:r>
    </w:p>
    <w:p w14:paraId="06556380" w14:textId="77777777" w:rsidR="00644D20" w:rsidRPr="00644D20" w:rsidRDefault="00644D20" w:rsidP="00644D20">
      <w:pPr>
        <w:pStyle w:val="AMCGM"/>
        <w:rPr>
          <w:rFonts w:ascii="Arial" w:hAnsi="Arial" w:cs="Arial"/>
          <w:noProof/>
          <w:sz w:val="20"/>
          <w:lang w:val="sv-SE"/>
        </w:rPr>
      </w:pPr>
      <w:r w:rsidRPr="00644D20">
        <w:rPr>
          <w:rFonts w:ascii="Arial" w:hAnsi="Arial" w:cs="Arial"/>
          <w:noProof/>
          <w:sz w:val="20"/>
          <w:lang w:val="sv-SE"/>
        </w:rPr>
        <w:t>- vilka andra varningar eller systemmeddelanden kontrollstationen ger</w:t>
      </w:r>
    </w:p>
    <w:p w14:paraId="14D6D9BA" w14:textId="77777777" w:rsidR="00644D20" w:rsidRPr="00644D20" w:rsidRDefault="00644D20" w:rsidP="00644D20">
      <w:pPr>
        <w:pStyle w:val="AMCGM"/>
        <w:rPr>
          <w:rFonts w:ascii="Arial" w:hAnsi="Arial" w:cs="Arial"/>
          <w:noProof/>
          <w:sz w:val="20"/>
          <w:lang w:val="sv-SE"/>
        </w:rPr>
      </w:pPr>
      <w:r w:rsidRPr="00644D20">
        <w:rPr>
          <w:rFonts w:ascii="Arial" w:hAnsi="Arial" w:cs="Arial"/>
          <w:noProof/>
          <w:sz w:val="20"/>
          <w:lang w:val="sv-SE"/>
        </w:rPr>
        <w:t>- hur läsbar kontrollstationens skärm är i olika belysningsförhållanden.</w:t>
      </w:r>
    </w:p>
    <w:p w14:paraId="116B7F34" w14:textId="77777777" w:rsidR="00876A58" w:rsidRPr="00644D20" w:rsidRDefault="00644D20" w:rsidP="00644D20">
      <w:pPr>
        <w:pStyle w:val="AMCGM"/>
        <w:rPr>
          <w:rFonts w:ascii="Arial" w:hAnsi="Arial" w:cs="Arial"/>
          <w:noProof/>
          <w:sz w:val="20"/>
          <w:lang w:val="sv-SE"/>
        </w:rPr>
      </w:pPr>
      <w:r w:rsidRPr="00644D20">
        <w:rPr>
          <w:rFonts w:ascii="Arial" w:hAnsi="Arial" w:cs="Arial"/>
          <w:noProof/>
          <w:sz w:val="20"/>
          <w:lang w:val="sv-SE"/>
        </w:rPr>
        <w:t>Slutsatser av genomförda experiment eller annan analys.</w:t>
      </w:r>
      <w:r w:rsidR="003B7607"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80"/>
    </w:p>
    <w:p w14:paraId="63FB9E11" w14:textId="77777777" w:rsidR="00CD0D53" w:rsidRPr="009E124A" w:rsidRDefault="00CD0D53" w:rsidP="002A18A5">
      <w:pPr>
        <w:pStyle w:val="AMCGM"/>
        <w:rPr>
          <w:rFonts w:ascii="Arial" w:hAnsi="Arial" w:cs="Arial"/>
          <w:sz w:val="20"/>
          <w:lang w:val="sv-SE"/>
        </w:rPr>
      </w:pPr>
    </w:p>
    <w:p w14:paraId="46EBEA83" w14:textId="77777777" w:rsidR="002A18A5" w:rsidRPr="00203CF9" w:rsidRDefault="0035151B" w:rsidP="003B760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5</w:t>
      </w:r>
      <w:r w:rsidR="002A18A5" w:rsidRPr="00203CF9">
        <w:rPr>
          <w:sz w:val="22"/>
          <w:szCs w:val="22"/>
          <w:lang w:val="sv-SE"/>
        </w:rPr>
        <w:t xml:space="preserve">.11 </w:t>
      </w:r>
      <w:r w:rsidR="00203CF9" w:rsidRPr="00890B6C">
        <w:rPr>
          <w:sz w:val="22"/>
          <w:szCs w:val="22"/>
          <w:lang w:val="sv-SE"/>
        </w:rPr>
        <w:t xml:space="preserve">Den militära flyganordningens programvara </w:t>
      </w:r>
    </w:p>
    <w:p w14:paraId="6390727D" w14:textId="77777777" w:rsidR="00876A58" w:rsidRPr="00644D20" w:rsidRDefault="003B7607" w:rsidP="002A18A5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63"/>
            <w:enabled/>
            <w:calcOnExit w:val="0"/>
            <w:textInput>
              <w:default w:val="Johtopäätökset tehdyistä kokeista tai muusta analyysistä, jolla lennätysohjelmiston luotettavuus on todettu."/>
            </w:textInput>
          </w:ffData>
        </w:fldChar>
      </w:r>
      <w:bookmarkStart w:id="81" w:name="Teksti63"/>
      <w:r w:rsidRPr="00644D2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644D20" w:rsidRPr="00644D20">
        <w:rPr>
          <w:rFonts w:ascii="Arial" w:hAnsi="Arial" w:cs="Arial"/>
          <w:noProof/>
          <w:sz w:val="20"/>
          <w:lang w:val="sv-SE"/>
        </w:rPr>
        <w:t>Slutsatser av genomförda experiment eller annan analys.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81"/>
    </w:p>
    <w:p w14:paraId="37850984" w14:textId="77777777" w:rsidR="00CD0D53" w:rsidRPr="009E124A" w:rsidRDefault="00CD0D53" w:rsidP="002A18A5">
      <w:pPr>
        <w:pStyle w:val="AMCGM"/>
        <w:rPr>
          <w:rFonts w:ascii="Arial" w:hAnsi="Arial" w:cs="Arial"/>
          <w:sz w:val="20"/>
          <w:lang w:val="sv-SE"/>
        </w:rPr>
      </w:pPr>
    </w:p>
    <w:p w14:paraId="05CADA35" w14:textId="77777777" w:rsidR="002A18A5" w:rsidRPr="00203CF9" w:rsidRDefault="0035151B" w:rsidP="003B760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5</w:t>
      </w:r>
      <w:r w:rsidR="002A18A5" w:rsidRPr="00203CF9">
        <w:rPr>
          <w:sz w:val="22"/>
          <w:szCs w:val="22"/>
          <w:lang w:val="sv-SE"/>
        </w:rPr>
        <w:t xml:space="preserve">.12 </w:t>
      </w:r>
      <w:r w:rsidR="00203CF9" w:rsidRPr="00890B6C">
        <w:rPr>
          <w:sz w:val="22"/>
          <w:szCs w:val="22"/>
          <w:lang w:val="sv-SE"/>
        </w:rPr>
        <w:t xml:space="preserve">Den militära flyganordningens datorutrustning </w:t>
      </w:r>
    </w:p>
    <w:bookmarkStart w:id="82" w:name="_Hlk176258871"/>
    <w:p w14:paraId="5221E125" w14:textId="77777777" w:rsidR="00876A58" w:rsidRPr="00C400EE" w:rsidRDefault="003B7607" w:rsidP="002A18A5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64"/>
            <w:enabled/>
            <w:calcOnExit w:val="0"/>
            <w:textInput>
              <w:default w:val="Johtopäätökset tehdyistä kokeista tai muusta analyysistä, joilla sotilaslentolaitteen lennonhallintatietokoneen luotettavuus on todettu"/>
            </w:textInput>
          </w:ffData>
        </w:fldChar>
      </w:r>
      <w:bookmarkStart w:id="83" w:name="Teksti64"/>
      <w:r w:rsidRPr="00644D2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644D20" w:rsidRPr="00644D20">
        <w:rPr>
          <w:rFonts w:ascii="Arial" w:hAnsi="Arial" w:cs="Arial"/>
          <w:noProof/>
          <w:sz w:val="20"/>
          <w:lang w:val="sv-SE"/>
        </w:rPr>
        <w:t>Slutsatser av genomförda experiment eller annan analys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83"/>
      <w:r w:rsidR="00C400EE" w:rsidRPr="00C400EE">
        <w:rPr>
          <w:rFonts w:ascii="Arial" w:hAnsi="Arial" w:cs="Arial"/>
          <w:noProof/>
          <w:sz w:val="20"/>
          <w:lang w:val="sv-SE"/>
        </w:rPr>
        <w:t>.</w:t>
      </w:r>
    </w:p>
    <w:p w14:paraId="78C723A0" w14:textId="77777777" w:rsidR="00CD0D53" w:rsidRPr="009E124A" w:rsidRDefault="00CD0D53" w:rsidP="002A18A5">
      <w:pPr>
        <w:pStyle w:val="AMCGM"/>
        <w:rPr>
          <w:rFonts w:ascii="Arial" w:hAnsi="Arial" w:cs="Arial"/>
          <w:sz w:val="20"/>
          <w:lang w:val="sv-SE"/>
        </w:rPr>
      </w:pPr>
    </w:p>
    <w:bookmarkEnd w:id="82"/>
    <w:p w14:paraId="0AAEB381" w14:textId="77777777" w:rsidR="002A18A5" w:rsidRPr="00203CF9" w:rsidRDefault="0035151B" w:rsidP="003B760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5</w:t>
      </w:r>
      <w:r w:rsidR="00CD0D53" w:rsidRPr="00203CF9">
        <w:rPr>
          <w:sz w:val="22"/>
          <w:szCs w:val="22"/>
          <w:lang w:val="sv-SE"/>
        </w:rPr>
        <w:t xml:space="preserve">.13 </w:t>
      </w:r>
      <w:r w:rsidR="00203CF9" w:rsidRPr="00890B6C">
        <w:rPr>
          <w:sz w:val="22"/>
          <w:szCs w:val="22"/>
          <w:lang w:val="sv-SE"/>
        </w:rPr>
        <w:t xml:space="preserve">Systemet för detektion av kritiska fel </w:t>
      </w:r>
    </w:p>
    <w:p w14:paraId="6B29116F" w14:textId="77777777" w:rsidR="00CD0D53" w:rsidRPr="00C400EE" w:rsidRDefault="003B7607" w:rsidP="00CD0D53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65"/>
            <w:enabled/>
            <w:calcOnExit w:val="0"/>
            <w:textInput>
              <w:default w:val="Johtopäätökset tehdyistä kokeista tai muusta analyysistä, joilla sotilaslentolaitteen lennonhallintatietokoneen luotettavuus on todettu."/>
            </w:textInput>
          </w:ffData>
        </w:fldChar>
      </w:r>
      <w:bookmarkStart w:id="84" w:name="Teksti65"/>
      <w:r w:rsidRPr="00644D2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644D20" w:rsidRPr="00644D20">
        <w:rPr>
          <w:rFonts w:ascii="Arial" w:hAnsi="Arial" w:cs="Arial"/>
          <w:noProof/>
          <w:sz w:val="20"/>
          <w:lang w:val="sv-SE"/>
        </w:rPr>
        <w:t>Slutsatser av genomförda experiment eller annan analys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84"/>
      <w:r w:rsidR="00C400EE" w:rsidRPr="00C400EE">
        <w:rPr>
          <w:rFonts w:ascii="Arial" w:hAnsi="Arial" w:cs="Arial"/>
          <w:noProof/>
          <w:sz w:val="20"/>
          <w:lang w:val="sv-SE"/>
        </w:rPr>
        <w:t>.</w:t>
      </w:r>
    </w:p>
    <w:p w14:paraId="218ECAA9" w14:textId="77777777" w:rsidR="00CD0D53" w:rsidRPr="009E124A" w:rsidRDefault="00CD0D53" w:rsidP="00CD0D53">
      <w:pPr>
        <w:pStyle w:val="AMCGM"/>
        <w:rPr>
          <w:rFonts w:ascii="Arial" w:hAnsi="Arial" w:cs="Arial"/>
          <w:sz w:val="20"/>
          <w:lang w:val="sv-SE"/>
        </w:rPr>
      </w:pPr>
    </w:p>
    <w:p w14:paraId="7E016844" w14:textId="77777777" w:rsidR="00CD0D53" w:rsidRPr="0047080D" w:rsidRDefault="0035151B" w:rsidP="003B7607">
      <w:pPr>
        <w:pStyle w:val="Otsikko3"/>
        <w:rPr>
          <w:sz w:val="22"/>
          <w:szCs w:val="22"/>
          <w:lang w:val="sv-SE"/>
        </w:rPr>
      </w:pPr>
      <w:r w:rsidRPr="0047080D">
        <w:rPr>
          <w:sz w:val="22"/>
          <w:szCs w:val="22"/>
          <w:lang w:val="sv-SE"/>
        </w:rPr>
        <w:t>5</w:t>
      </w:r>
      <w:r w:rsidR="00CD0D53" w:rsidRPr="0047080D">
        <w:rPr>
          <w:sz w:val="22"/>
          <w:szCs w:val="22"/>
          <w:lang w:val="sv-SE"/>
        </w:rPr>
        <w:t>.14</w:t>
      </w:r>
      <w:r w:rsidR="009D4899" w:rsidRPr="0047080D">
        <w:rPr>
          <w:sz w:val="22"/>
          <w:szCs w:val="22"/>
          <w:lang w:val="sv-SE"/>
        </w:rPr>
        <w:t xml:space="preserve"> </w:t>
      </w:r>
      <w:r w:rsidR="00203CF9" w:rsidRPr="0047080D">
        <w:rPr>
          <w:sz w:val="22"/>
          <w:szCs w:val="22"/>
          <w:lang w:val="sv-SE"/>
        </w:rPr>
        <w:t xml:space="preserve">Störskydd </w:t>
      </w:r>
    </w:p>
    <w:p w14:paraId="170A05B9" w14:textId="77777777" w:rsidR="00CD0D53" w:rsidRPr="00C400EE" w:rsidRDefault="003B7607" w:rsidP="00CD0D53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66"/>
            <w:enabled/>
            <w:calcOnExit w:val="0"/>
            <w:textInput>
              <w:default w:val="Johtopäätökset tehdyistä kokeista tai muusta analyysistä, joilla sotilaslentolaitteen lennonhallintatietokoneen luotettavuus on todettu."/>
            </w:textInput>
          </w:ffData>
        </w:fldChar>
      </w:r>
      <w:bookmarkStart w:id="85" w:name="Teksti66"/>
      <w:r w:rsidRPr="00644D2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644D20" w:rsidRPr="00644D20">
        <w:rPr>
          <w:rFonts w:ascii="Arial" w:hAnsi="Arial" w:cs="Arial"/>
          <w:noProof/>
          <w:sz w:val="20"/>
          <w:lang w:val="sv-SE"/>
        </w:rPr>
        <w:t>Slutsatser av genomförda experiment eller annan analys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85"/>
      <w:r w:rsidR="00C400EE" w:rsidRPr="00C400EE">
        <w:rPr>
          <w:rFonts w:ascii="Arial" w:hAnsi="Arial" w:cs="Arial"/>
          <w:noProof/>
          <w:sz w:val="20"/>
          <w:lang w:val="sv-SE"/>
        </w:rPr>
        <w:t>.</w:t>
      </w:r>
    </w:p>
    <w:p w14:paraId="768A37FC" w14:textId="77777777" w:rsidR="00CD0D53" w:rsidRPr="009E124A" w:rsidRDefault="00CD0D53" w:rsidP="00CD0D53">
      <w:pPr>
        <w:pStyle w:val="AMCGM"/>
        <w:rPr>
          <w:rFonts w:ascii="Arial" w:hAnsi="Arial" w:cs="Arial"/>
          <w:sz w:val="20"/>
          <w:lang w:val="sv-SE"/>
        </w:rPr>
      </w:pPr>
    </w:p>
    <w:p w14:paraId="2F92BE13" w14:textId="77777777" w:rsidR="00CD0D53" w:rsidRPr="007E74BA" w:rsidRDefault="0035151B" w:rsidP="003B7607">
      <w:pPr>
        <w:pStyle w:val="Otsikko3"/>
        <w:rPr>
          <w:sz w:val="22"/>
          <w:szCs w:val="22"/>
          <w:lang w:val="en-US"/>
        </w:rPr>
      </w:pPr>
      <w:r w:rsidRPr="007E74BA">
        <w:rPr>
          <w:sz w:val="22"/>
          <w:szCs w:val="22"/>
          <w:lang w:val="en-US"/>
        </w:rPr>
        <w:t>5</w:t>
      </w:r>
      <w:r w:rsidR="00CD0D53" w:rsidRPr="007E74BA">
        <w:rPr>
          <w:sz w:val="22"/>
          <w:szCs w:val="22"/>
          <w:lang w:val="en-US"/>
        </w:rPr>
        <w:t>.15</w:t>
      </w:r>
      <w:r w:rsidR="009D4899" w:rsidRPr="007E74BA">
        <w:rPr>
          <w:sz w:val="22"/>
          <w:szCs w:val="22"/>
          <w:lang w:val="en-US"/>
        </w:rPr>
        <w:t xml:space="preserve"> </w:t>
      </w:r>
      <w:r w:rsidR="00203CF9" w:rsidRPr="007E74BA">
        <w:rPr>
          <w:sz w:val="22"/>
          <w:szCs w:val="22"/>
          <w:lang w:val="en-US"/>
        </w:rPr>
        <w:t xml:space="preserve">Systemkritisk felpunkt, </w:t>
      </w:r>
      <w:r w:rsidR="009D4899" w:rsidRPr="007E74BA">
        <w:rPr>
          <w:sz w:val="22"/>
          <w:szCs w:val="22"/>
          <w:lang w:val="en-US"/>
        </w:rPr>
        <w:t>SPOF (Single Point</w:t>
      </w:r>
      <w:r w:rsidR="00FC186B" w:rsidRPr="007E74BA">
        <w:rPr>
          <w:sz w:val="22"/>
          <w:szCs w:val="22"/>
          <w:lang w:val="en-US"/>
        </w:rPr>
        <w:t xml:space="preserve"> </w:t>
      </w:r>
      <w:r w:rsidR="003F28E8" w:rsidRPr="007E74BA">
        <w:rPr>
          <w:sz w:val="22"/>
          <w:szCs w:val="22"/>
          <w:lang w:val="en-US"/>
        </w:rPr>
        <w:t>of</w:t>
      </w:r>
      <w:r w:rsidR="009D4899" w:rsidRPr="007E74BA">
        <w:rPr>
          <w:sz w:val="22"/>
          <w:szCs w:val="22"/>
          <w:lang w:val="en-US"/>
        </w:rPr>
        <w:t xml:space="preserve"> Failure)</w:t>
      </w:r>
    </w:p>
    <w:p w14:paraId="2B92BEBD" w14:textId="77777777" w:rsidR="00CD0D53" w:rsidRPr="00644D20" w:rsidRDefault="003B7607" w:rsidP="00644D20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67"/>
            <w:enabled/>
            <w:calcOnExit w:val="0"/>
            <w:textInput>
              <w:default w:val="Kuvaus niistä alajärjestelmistä tai niiden osista, joiden vikaantuminen aiheuttaa sotilaslentolaitteen hallinnan menetyksen. Johtopäätökset todetuista SPOF-kohdista."/>
            </w:textInput>
          </w:ffData>
        </w:fldChar>
      </w:r>
      <w:bookmarkStart w:id="86" w:name="Teksti67"/>
      <w:r w:rsidRPr="00644D2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644D20" w:rsidRPr="00644D20">
        <w:rPr>
          <w:rFonts w:ascii="Arial" w:hAnsi="Arial" w:cs="Arial"/>
          <w:noProof/>
          <w:sz w:val="20"/>
          <w:lang w:val="sv-SE"/>
        </w:rPr>
        <w:t>Beskrivning av de undersystem eller delar av dessa, vars fel förorsakar förlusten av kontrollen över den militära flyganordningen. Slutsatser över upptäckta SPOF-punkter.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86"/>
    </w:p>
    <w:p w14:paraId="37AC185A" w14:textId="77777777" w:rsidR="000A7F8A" w:rsidRPr="009E124A" w:rsidRDefault="000A7F8A" w:rsidP="00CD0D53">
      <w:pPr>
        <w:pStyle w:val="AMCGM"/>
        <w:rPr>
          <w:rFonts w:ascii="Arial" w:hAnsi="Arial" w:cs="Arial"/>
          <w:sz w:val="20"/>
          <w:lang w:val="sv-SE"/>
        </w:rPr>
      </w:pPr>
    </w:p>
    <w:p w14:paraId="602EF74E" w14:textId="77777777" w:rsidR="00CD0D53" w:rsidRPr="00203CF9" w:rsidRDefault="0035151B" w:rsidP="003B760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5</w:t>
      </w:r>
      <w:r w:rsidR="00CD0D53" w:rsidRPr="00203CF9">
        <w:rPr>
          <w:sz w:val="22"/>
          <w:szCs w:val="22"/>
          <w:lang w:val="sv-SE"/>
        </w:rPr>
        <w:t>.16</w:t>
      </w:r>
      <w:r w:rsidR="009D4899" w:rsidRPr="00203CF9">
        <w:rPr>
          <w:sz w:val="22"/>
          <w:szCs w:val="22"/>
          <w:lang w:val="sv-SE"/>
        </w:rPr>
        <w:t xml:space="preserve"> </w:t>
      </w:r>
      <w:r w:rsidR="00203CF9" w:rsidRPr="00890B6C">
        <w:rPr>
          <w:sz w:val="22"/>
          <w:szCs w:val="22"/>
          <w:lang w:val="sv-SE"/>
        </w:rPr>
        <w:t xml:space="preserve">Felsäkra lägen </w:t>
      </w:r>
    </w:p>
    <w:p w14:paraId="04D25789" w14:textId="77777777" w:rsidR="00CD0D53" w:rsidRPr="00644D20" w:rsidRDefault="003B7607" w:rsidP="00CD0D53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68"/>
            <w:enabled/>
            <w:calcOnExit w:val="0"/>
            <w:textInput>
              <w:default w:val="Johtopäätökset tehdyistä kokeista tai muusta analyysistä, joilla sotilaslentolaitteen vikaantumisturvalliset toiminnot on todennettu."/>
            </w:textInput>
          </w:ffData>
        </w:fldChar>
      </w:r>
      <w:bookmarkStart w:id="87" w:name="Teksti68"/>
      <w:r w:rsidRPr="00644D2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644D20" w:rsidRPr="00644D20">
        <w:rPr>
          <w:rFonts w:ascii="Arial" w:hAnsi="Arial" w:cs="Arial"/>
          <w:noProof/>
          <w:sz w:val="20"/>
          <w:lang w:val="sv-SE"/>
        </w:rPr>
        <w:t>Slutsatser av genomförda experiment eller annan analys med hjälp av vilka tillförlitligheten hos den militära flyganordningens felsäkra lägen har verifierats.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87"/>
    </w:p>
    <w:p w14:paraId="1474E156" w14:textId="77777777" w:rsidR="00CD0D53" w:rsidRPr="009E124A" w:rsidRDefault="00CD0D53" w:rsidP="00CD0D53">
      <w:pPr>
        <w:pStyle w:val="AMCGM"/>
        <w:rPr>
          <w:rFonts w:ascii="Arial" w:hAnsi="Arial" w:cs="Arial"/>
          <w:sz w:val="20"/>
          <w:lang w:val="sv-SE"/>
        </w:rPr>
      </w:pPr>
    </w:p>
    <w:p w14:paraId="62F56D6B" w14:textId="77777777" w:rsidR="00F72E40" w:rsidRPr="00203CF9" w:rsidRDefault="0035151B" w:rsidP="003B7607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5</w:t>
      </w:r>
      <w:r w:rsidR="00F72E40" w:rsidRPr="00203CF9">
        <w:rPr>
          <w:sz w:val="22"/>
          <w:szCs w:val="22"/>
          <w:lang w:val="sv-SE"/>
        </w:rPr>
        <w:t xml:space="preserve">.17 </w:t>
      </w:r>
      <w:r w:rsidR="00203CF9" w:rsidRPr="00890B6C">
        <w:rPr>
          <w:sz w:val="22"/>
          <w:szCs w:val="22"/>
          <w:lang w:val="sv-SE"/>
        </w:rPr>
        <w:t>Registrering och märkning</w:t>
      </w:r>
      <w:r w:rsidR="00F72E40" w:rsidRPr="00203CF9">
        <w:rPr>
          <w:sz w:val="22"/>
          <w:szCs w:val="22"/>
          <w:lang w:val="sv-SE"/>
        </w:rPr>
        <w:t xml:space="preserve"> </w:t>
      </w:r>
    </w:p>
    <w:p w14:paraId="7C737F27" w14:textId="77777777" w:rsidR="00F72E40" w:rsidRPr="00644D20" w:rsidRDefault="003B7607" w:rsidP="00F72E40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69"/>
            <w:enabled/>
            <w:calcOnExit w:val="0"/>
            <w:textInput>
              <w:default w:val="Kuvaus siitä millä tavalla sotilaslentolaitteiden yksilöseuranta ja laitemerkinnät on toteutettu."/>
            </w:textInput>
          </w:ffData>
        </w:fldChar>
      </w:r>
      <w:bookmarkStart w:id="88" w:name="Teksti69"/>
      <w:r w:rsidRPr="00644D2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644D20" w:rsidRPr="00644D20">
        <w:rPr>
          <w:rFonts w:ascii="Arial" w:hAnsi="Arial" w:cs="Arial"/>
          <w:noProof/>
          <w:sz w:val="20"/>
          <w:lang w:val="sv-SE"/>
        </w:rPr>
        <w:t>Beskrivning över hur tillsyn över militära flyganordningsindivider och märkningarna har genomförts.</w:t>
      </w:r>
      <w:r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88"/>
    </w:p>
    <w:p w14:paraId="75E200D6" w14:textId="77777777" w:rsidR="00F72E40" w:rsidRPr="009E124A" w:rsidRDefault="00F72E40" w:rsidP="00F72E40">
      <w:pPr>
        <w:pStyle w:val="AMCGM"/>
        <w:rPr>
          <w:rFonts w:ascii="Arial" w:hAnsi="Arial" w:cs="Arial"/>
          <w:sz w:val="20"/>
          <w:lang w:val="sv-SE"/>
        </w:rPr>
      </w:pPr>
    </w:p>
    <w:p w14:paraId="7A4713BD" w14:textId="77777777" w:rsidR="00D34EEB" w:rsidRDefault="00D34EEB">
      <w:pPr>
        <w:rPr>
          <w:b/>
          <w:lang w:val="sv-SE" w:eastAsia="nb-NO"/>
        </w:rPr>
      </w:pPr>
      <w:r>
        <w:rPr>
          <w:b/>
          <w:lang w:val="sv-SE" w:eastAsia="nb-NO"/>
        </w:rPr>
        <w:br w:type="page"/>
      </w:r>
    </w:p>
    <w:p w14:paraId="13CD3F8F" w14:textId="77777777" w:rsidR="003B7607" w:rsidRPr="00644D20" w:rsidRDefault="003B7607" w:rsidP="001B4D7B">
      <w:pPr>
        <w:rPr>
          <w:b/>
          <w:lang w:val="sv-SE" w:eastAsia="nb-NO"/>
        </w:rPr>
      </w:pPr>
    </w:p>
    <w:tbl>
      <w:tblPr>
        <w:tblStyle w:val="TaulukkoRuudukko"/>
        <w:tblW w:w="0" w:type="auto"/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3B7607" w:rsidRPr="002D1247" w14:paraId="1F7C73F5" w14:textId="77777777" w:rsidTr="00993260">
        <w:tc>
          <w:tcPr>
            <w:tcW w:w="9628" w:type="dxa"/>
            <w:shd w:val="clear" w:color="auto" w:fill="C9C9C9" w:themeFill="accent3" w:themeFillTint="99"/>
          </w:tcPr>
          <w:p w14:paraId="440C1B34" w14:textId="77777777" w:rsidR="003B7607" w:rsidRPr="00203CF9" w:rsidRDefault="0035151B" w:rsidP="00582489">
            <w:pPr>
              <w:pStyle w:val="Otsikko1"/>
              <w:spacing w:before="120" w:after="120"/>
              <w:outlineLvl w:val="0"/>
              <w:rPr>
                <w:lang w:val="sv-SE"/>
              </w:rPr>
            </w:pPr>
            <w:r w:rsidRPr="00203CF9">
              <w:rPr>
                <w:lang w:val="sv-SE"/>
              </w:rPr>
              <w:t>6</w:t>
            </w:r>
            <w:r w:rsidR="003B7607" w:rsidRPr="00203CF9">
              <w:rPr>
                <w:lang w:val="sv-SE"/>
              </w:rPr>
              <w:t xml:space="preserve">. </w:t>
            </w:r>
            <w:r w:rsidR="00203CF9" w:rsidRPr="00180930">
              <w:rPr>
                <w:lang w:val="sv-SE"/>
              </w:rPr>
              <w:t xml:space="preserve">ÅTGÄRDER VID FÖRLUST AV KONTROLL </w:t>
            </w:r>
          </w:p>
        </w:tc>
      </w:tr>
    </w:tbl>
    <w:p w14:paraId="04793E39" w14:textId="77777777" w:rsidR="003B7607" w:rsidRPr="00203CF9" w:rsidRDefault="003B7607" w:rsidP="001B4D7B">
      <w:pPr>
        <w:rPr>
          <w:b/>
          <w:lang w:val="sv-SE" w:eastAsia="nb-NO"/>
        </w:rPr>
      </w:pPr>
    </w:p>
    <w:p w14:paraId="3A54B75F" w14:textId="77777777" w:rsidR="003B7607" w:rsidRPr="009973D1" w:rsidRDefault="009973D1" w:rsidP="003B7607">
      <w:pPr>
        <w:rPr>
          <w:lang w:val="sv-SE" w:eastAsia="nb-NO"/>
        </w:rPr>
      </w:pPr>
      <w:r w:rsidRPr="009973D1">
        <w:rPr>
          <w:lang w:val="sv-SE" w:eastAsia="nb-NO"/>
        </w:rPr>
        <w:t>I detta kapitel ska svar till frågorna nedan ges. Alla frågor ska svaras. Dessutom kan även annan information om tekniska säkerhetsegenskaper i anslutning till förlust av kontroll ges.</w:t>
      </w:r>
    </w:p>
    <w:p w14:paraId="5F0B86DC" w14:textId="77777777" w:rsidR="00CD0D53" w:rsidRPr="00203CF9" w:rsidRDefault="0035151B" w:rsidP="007826D1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6</w:t>
      </w:r>
      <w:r w:rsidR="00B7262A" w:rsidRPr="00203CF9">
        <w:rPr>
          <w:sz w:val="22"/>
          <w:szCs w:val="22"/>
          <w:lang w:val="sv-SE"/>
        </w:rPr>
        <w:t xml:space="preserve">.1 </w:t>
      </w:r>
      <w:r w:rsidR="00203CF9" w:rsidRPr="00890B6C">
        <w:rPr>
          <w:sz w:val="22"/>
          <w:szCs w:val="22"/>
          <w:lang w:val="sv-SE"/>
        </w:rPr>
        <w:t xml:space="preserve">Förlust av kommunikationslänk </w:t>
      </w:r>
    </w:p>
    <w:p w14:paraId="58418D79" w14:textId="77777777" w:rsidR="00F954AB" w:rsidRPr="00F954AB" w:rsidRDefault="003B7607" w:rsidP="00F954AB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70"/>
            <w:enabled/>
            <w:calcOnExit w:val="0"/>
            <w:textInput/>
          </w:ffData>
        </w:fldChar>
      </w:r>
      <w:bookmarkStart w:id="89" w:name="Teksti70"/>
      <w:r w:rsidRPr="00F954AB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F954AB" w:rsidRPr="00F954AB">
        <w:rPr>
          <w:rFonts w:ascii="Arial" w:hAnsi="Arial" w:cs="Arial"/>
          <w:noProof/>
          <w:sz w:val="20"/>
          <w:lang w:val="sv-SE"/>
        </w:rPr>
        <w:t>Beskrivning av den militära flyganordningens funktioner i följande situationer:</w:t>
      </w:r>
    </w:p>
    <w:p w14:paraId="65DD35D8" w14:textId="77777777" w:rsidR="00F954AB" w:rsidRPr="00F954AB" w:rsidRDefault="00F954AB" w:rsidP="00F954AB">
      <w:pPr>
        <w:pStyle w:val="AMCGM"/>
        <w:rPr>
          <w:rFonts w:ascii="Arial" w:hAnsi="Arial" w:cs="Arial"/>
          <w:noProof/>
          <w:sz w:val="20"/>
          <w:lang w:val="sv-SE"/>
        </w:rPr>
      </w:pPr>
      <w:r w:rsidRPr="00F954AB">
        <w:rPr>
          <w:rFonts w:ascii="Arial" w:hAnsi="Arial" w:cs="Arial"/>
          <w:noProof/>
          <w:sz w:val="20"/>
          <w:lang w:val="sv-SE"/>
        </w:rPr>
        <w:t>- Vad händer med den militära anordningen om kommunikationen bryts?</w:t>
      </w:r>
    </w:p>
    <w:p w14:paraId="726785F8" w14:textId="77777777" w:rsidR="00F954AB" w:rsidRPr="00F954AB" w:rsidRDefault="00F954AB" w:rsidP="00F954AB">
      <w:pPr>
        <w:pStyle w:val="AMCGM"/>
        <w:rPr>
          <w:rFonts w:ascii="Arial" w:hAnsi="Arial" w:cs="Arial"/>
          <w:noProof/>
          <w:sz w:val="20"/>
          <w:lang w:val="sv-SE"/>
        </w:rPr>
      </w:pPr>
      <w:r w:rsidRPr="00F954AB">
        <w:rPr>
          <w:rFonts w:ascii="Arial" w:hAnsi="Arial" w:cs="Arial"/>
          <w:noProof/>
          <w:sz w:val="20"/>
          <w:lang w:val="sv-SE"/>
        </w:rPr>
        <w:t>- Vad händer om kommunikationen med kontrollstationen inte kan återupptas?</w:t>
      </w:r>
    </w:p>
    <w:p w14:paraId="088B6785" w14:textId="77777777" w:rsidR="00F954AB" w:rsidRPr="00F954AB" w:rsidRDefault="00F954AB" w:rsidP="00F954AB">
      <w:pPr>
        <w:pStyle w:val="AMCGM"/>
        <w:rPr>
          <w:rFonts w:ascii="Arial" w:hAnsi="Arial" w:cs="Arial"/>
          <w:noProof/>
          <w:sz w:val="20"/>
          <w:lang w:val="sv-SE"/>
        </w:rPr>
      </w:pPr>
      <w:r w:rsidRPr="00F954AB">
        <w:rPr>
          <w:rFonts w:ascii="Arial" w:hAnsi="Arial" w:cs="Arial"/>
          <w:noProof/>
          <w:sz w:val="20"/>
          <w:lang w:val="sv-SE"/>
        </w:rPr>
        <w:t>- Vilken information får piloten när kommunikationen bryts?</w:t>
      </w:r>
    </w:p>
    <w:p w14:paraId="670F067F" w14:textId="77777777" w:rsidR="00F954AB" w:rsidRPr="00F954AB" w:rsidRDefault="00F954AB" w:rsidP="00F954AB">
      <w:pPr>
        <w:pStyle w:val="AMCGM"/>
        <w:rPr>
          <w:rFonts w:ascii="Arial" w:hAnsi="Arial" w:cs="Arial"/>
          <w:noProof/>
          <w:sz w:val="20"/>
          <w:lang w:val="sv-SE"/>
        </w:rPr>
      </w:pPr>
      <w:r w:rsidRPr="00F954AB">
        <w:rPr>
          <w:rFonts w:ascii="Arial" w:hAnsi="Arial" w:cs="Arial"/>
          <w:noProof/>
          <w:sz w:val="20"/>
          <w:lang w:val="sv-SE"/>
        </w:rPr>
        <w:t>- Har systemet en reservsändare och -mottagare?</w:t>
      </w:r>
    </w:p>
    <w:p w14:paraId="46792448" w14:textId="77777777" w:rsidR="00F954AB" w:rsidRPr="00F954AB" w:rsidRDefault="00F954AB" w:rsidP="00F954AB">
      <w:pPr>
        <w:pStyle w:val="AMCGM"/>
        <w:rPr>
          <w:rFonts w:ascii="Arial" w:hAnsi="Arial" w:cs="Arial"/>
          <w:noProof/>
          <w:sz w:val="20"/>
          <w:lang w:val="sv-SE"/>
        </w:rPr>
      </w:pPr>
      <w:r w:rsidRPr="00F954AB">
        <w:rPr>
          <w:rFonts w:ascii="Arial" w:hAnsi="Arial" w:cs="Arial"/>
          <w:noProof/>
          <w:sz w:val="20"/>
          <w:lang w:val="sv-SE"/>
        </w:rPr>
        <w:t>- Hur påverkas kommunikationslänken av störning?</w:t>
      </w:r>
    </w:p>
    <w:p w14:paraId="3071B872" w14:textId="77777777" w:rsidR="00B7262A" w:rsidRPr="00F954AB" w:rsidRDefault="00F954AB" w:rsidP="00F954AB">
      <w:pPr>
        <w:pStyle w:val="AMCGM"/>
        <w:rPr>
          <w:rFonts w:ascii="Arial" w:hAnsi="Arial" w:cs="Arial"/>
          <w:noProof/>
          <w:sz w:val="20"/>
          <w:lang w:val="sv-SE"/>
        </w:rPr>
      </w:pPr>
      <w:r w:rsidRPr="00F954AB">
        <w:rPr>
          <w:rFonts w:ascii="Arial" w:hAnsi="Arial" w:cs="Arial"/>
          <w:noProof/>
          <w:sz w:val="20"/>
          <w:lang w:val="sv-SE"/>
        </w:rPr>
        <w:t>- Hur reagerar flyganordningen på försvagad styrsignal?</w:t>
      </w:r>
      <w:r w:rsidR="00793D83" w:rsidRPr="00F954AB">
        <w:rPr>
          <w:rFonts w:ascii="Arial" w:hAnsi="Arial" w:cs="Arial"/>
          <w:noProof/>
          <w:sz w:val="20"/>
          <w:lang w:val="sv-SE"/>
        </w:rPr>
        <w:t xml:space="preserve"> </w:t>
      </w:r>
      <w:r w:rsidR="003B7607"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89"/>
    </w:p>
    <w:p w14:paraId="15BDC289" w14:textId="77777777" w:rsidR="003B7607" w:rsidRPr="009E124A" w:rsidRDefault="003B7607" w:rsidP="00B7262A">
      <w:pPr>
        <w:pStyle w:val="AMCGM"/>
        <w:rPr>
          <w:rFonts w:ascii="Arial" w:hAnsi="Arial" w:cs="Arial"/>
          <w:sz w:val="20"/>
          <w:lang w:val="sv-SE"/>
        </w:rPr>
      </w:pPr>
    </w:p>
    <w:p w14:paraId="2BDCC26F" w14:textId="77777777" w:rsidR="00AD2F75" w:rsidRPr="00F954AB" w:rsidRDefault="00AD2F75" w:rsidP="007826D1">
      <w:pPr>
        <w:pStyle w:val="Otsikko3"/>
        <w:rPr>
          <w:sz w:val="22"/>
          <w:szCs w:val="22"/>
          <w:lang w:val="sv-SE"/>
        </w:rPr>
      </w:pPr>
    </w:p>
    <w:p w14:paraId="4F1BECCC" w14:textId="77777777" w:rsidR="00B7262A" w:rsidRPr="00203CF9" w:rsidRDefault="0035151B" w:rsidP="007826D1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6</w:t>
      </w:r>
      <w:r w:rsidR="00B7262A" w:rsidRPr="00203CF9">
        <w:rPr>
          <w:sz w:val="22"/>
          <w:szCs w:val="22"/>
          <w:lang w:val="sv-SE"/>
        </w:rPr>
        <w:t xml:space="preserve">.2 </w:t>
      </w:r>
      <w:bookmarkStart w:id="90" w:name="_Hlk195018163"/>
      <w:r w:rsidR="00203CF9" w:rsidRPr="00890B6C">
        <w:rPr>
          <w:sz w:val="22"/>
          <w:szCs w:val="22"/>
          <w:lang w:val="sv-SE"/>
        </w:rPr>
        <w:t>Förlust av positionsinformation</w:t>
      </w:r>
      <w:bookmarkEnd w:id="90"/>
      <w:r w:rsidR="00203CF9" w:rsidRPr="00890B6C">
        <w:rPr>
          <w:sz w:val="22"/>
          <w:szCs w:val="22"/>
          <w:lang w:val="sv-SE"/>
        </w:rPr>
        <w:t xml:space="preserve"> </w:t>
      </w:r>
    </w:p>
    <w:p w14:paraId="7D582B18" w14:textId="77777777" w:rsidR="00F954AB" w:rsidRPr="00F954AB" w:rsidRDefault="003B7607" w:rsidP="00F954AB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71"/>
            <w:enabled/>
            <w:calcOnExit w:val="0"/>
            <w:textInput/>
          </w:ffData>
        </w:fldChar>
      </w:r>
      <w:bookmarkStart w:id="91" w:name="Teksti71"/>
      <w:r w:rsidRPr="00F954AB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F954AB" w:rsidRPr="00F954AB">
        <w:rPr>
          <w:rFonts w:ascii="Arial" w:hAnsi="Arial" w:cs="Arial"/>
          <w:noProof/>
          <w:sz w:val="20"/>
          <w:lang w:val="sv-SE"/>
        </w:rPr>
        <w:t>Beskrivning av följande situationer:</w:t>
      </w:r>
    </w:p>
    <w:p w14:paraId="3A7A2185" w14:textId="77777777" w:rsidR="00F954AB" w:rsidRPr="00F954AB" w:rsidRDefault="00F954AB" w:rsidP="00F954AB">
      <w:pPr>
        <w:pStyle w:val="AMCGM"/>
        <w:rPr>
          <w:rFonts w:ascii="Arial" w:hAnsi="Arial" w:cs="Arial"/>
          <w:noProof/>
          <w:sz w:val="20"/>
          <w:lang w:val="sv-SE"/>
        </w:rPr>
      </w:pPr>
      <w:r w:rsidRPr="00F954AB">
        <w:rPr>
          <w:rFonts w:ascii="Arial" w:hAnsi="Arial" w:cs="Arial"/>
          <w:noProof/>
          <w:sz w:val="20"/>
          <w:lang w:val="sv-SE"/>
        </w:rPr>
        <w:t>- Har den militära flyganordningen en funktion som informerar piloten om förlust av positionsinformation?</w:t>
      </w:r>
    </w:p>
    <w:p w14:paraId="7A64B112" w14:textId="77777777" w:rsidR="00F954AB" w:rsidRPr="00F954AB" w:rsidRDefault="00F954AB" w:rsidP="00F954AB">
      <w:pPr>
        <w:pStyle w:val="AMCGM"/>
        <w:rPr>
          <w:rFonts w:ascii="Arial" w:hAnsi="Arial" w:cs="Arial"/>
          <w:noProof/>
          <w:sz w:val="20"/>
          <w:lang w:val="sv-SE"/>
        </w:rPr>
      </w:pPr>
      <w:r w:rsidRPr="00F954AB">
        <w:rPr>
          <w:rFonts w:ascii="Arial" w:hAnsi="Arial" w:cs="Arial"/>
          <w:noProof/>
          <w:sz w:val="20"/>
          <w:lang w:val="sv-SE"/>
        </w:rPr>
        <w:t>- Leder förlusten av positionsinformation till förlust av styrförmågan?</w:t>
      </w:r>
    </w:p>
    <w:p w14:paraId="03EA03DE" w14:textId="77777777" w:rsidR="003020F7" w:rsidRPr="00F954AB" w:rsidRDefault="00F954AB" w:rsidP="00F954AB">
      <w:pPr>
        <w:pStyle w:val="AMCGM"/>
        <w:rPr>
          <w:rFonts w:ascii="Arial" w:hAnsi="Arial" w:cs="Arial"/>
          <w:noProof/>
          <w:sz w:val="20"/>
          <w:lang w:val="sv-SE"/>
        </w:rPr>
      </w:pPr>
      <w:r w:rsidRPr="00F954AB">
        <w:rPr>
          <w:rFonts w:ascii="Arial" w:hAnsi="Arial" w:cs="Arial"/>
          <w:noProof/>
          <w:sz w:val="20"/>
          <w:lang w:val="sv-SE"/>
        </w:rPr>
        <w:t>- Hur påverkar förlusten av positionsinformation autopiloten?</w:t>
      </w:r>
      <w:r w:rsidR="003B7607"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91"/>
    </w:p>
    <w:p w14:paraId="43A306BB" w14:textId="77777777" w:rsidR="003020F7" w:rsidRPr="009E124A" w:rsidRDefault="003020F7" w:rsidP="00B7262A">
      <w:pPr>
        <w:pStyle w:val="AMCGM"/>
        <w:rPr>
          <w:rFonts w:ascii="Arial" w:hAnsi="Arial" w:cs="Arial"/>
          <w:sz w:val="20"/>
          <w:lang w:val="sv-SE"/>
        </w:rPr>
      </w:pPr>
    </w:p>
    <w:p w14:paraId="60461EC8" w14:textId="77777777" w:rsidR="00B7262A" w:rsidRPr="0047080D" w:rsidRDefault="0035151B" w:rsidP="007826D1">
      <w:pPr>
        <w:pStyle w:val="Otsikko3"/>
        <w:rPr>
          <w:sz w:val="22"/>
          <w:szCs w:val="22"/>
          <w:lang w:val="sv-SE"/>
        </w:rPr>
      </w:pPr>
      <w:r w:rsidRPr="0047080D">
        <w:rPr>
          <w:sz w:val="22"/>
          <w:szCs w:val="22"/>
          <w:lang w:val="sv-SE"/>
        </w:rPr>
        <w:t>6</w:t>
      </w:r>
      <w:r w:rsidR="00B7262A" w:rsidRPr="0047080D">
        <w:rPr>
          <w:sz w:val="22"/>
          <w:szCs w:val="22"/>
          <w:lang w:val="sv-SE"/>
        </w:rPr>
        <w:t xml:space="preserve">.3 </w:t>
      </w:r>
      <w:bookmarkStart w:id="92" w:name="_Hlk195018287"/>
      <w:r w:rsidR="00203CF9" w:rsidRPr="0047080D">
        <w:rPr>
          <w:sz w:val="22"/>
          <w:szCs w:val="22"/>
          <w:lang w:val="sv-SE"/>
        </w:rPr>
        <w:t>Förlust av framdrivning</w:t>
      </w:r>
      <w:bookmarkEnd w:id="92"/>
      <w:r w:rsidR="00203CF9" w:rsidRPr="0047080D">
        <w:rPr>
          <w:sz w:val="22"/>
          <w:szCs w:val="22"/>
          <w:lang w:val="sv-SE"/>
        </w:rPr>
        <w:t xml:space="preserve"> </w:t>
      </w:r>
    </w:p>
    <w:p w14:paraId="7D17B93E" w14:textId="77777777" w:rsidR="00F954AB" w:rsidRPr="00F954AB" w:rsidRDefault="003B7607" w:rsidP="00F954AB">
      <w:pPr>
        <w:pStyle w:val="AMCGM"/>
        <w:rPr>
          <w:rFonts w:ascii="Arial" w:hAnsi="Arial" w:cs="Arial"/>
          <w:noProof/>
          <w:sz w:val="20"/>
          <w:lang w:val="sv-SE"/>
        </w:rPr>
      </w:pPr>
      <w:r w:rsidRPr="00F8106F"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72"/>
            <w:enabled/>
            <w:calcOnExit w:val="0"/>
            <w:textInput/>
          </w:ffData>
        </w:fldChar>
      </w:r>
      <w:bookmarkStart w:id="93" w:name="Teksti72"/>
      <w:r w:rsidRPr="00F954AB">
        <w:rPr>
          <w:rFonts w:ascii="Arial" w:hAnsi="Arial" w:cs="Arial"/>
          <w:noProof/>
          <w:sz w:val="20"/>
          <w:lang w:val="sv-SE"/>
        </w:rPr>
        <w:instrText xml:space="preserve"> FORMTEXT </w:instrText>
      </w:r>
      <w:r w:rsidRPr="00F8106F">
        <w:rPr>
          <w:rFonts w:ascii="Arial" w:hAnsi="Arial" w:cs="Arial"/>
          <w:noProof/>
          <w:sz w:val="20"/>
          <w:lang w:val="fi-FI"/>
        </w:rPr>
      </w:r>
      <w:r w:rsidRPr="00F8106F">
        <w:rPr>
          <w:rFonts w:ascii="Arial" w:hAnsi="Arial" w:cs="Arial"/>
          <w:noProof/>
          <w:sz w:val="20"/>
          <w:lang w:val="fi-FI"/>
        </w:rPr>
        <w:fldChar w:fldCharType="separate"/>
      </w:r>
      <w:r w:rsidR="00F954AB" w:rsidRPr="00F954AB">
        <w:rPr>
          <w:rFonts w:ascii="Arial" w:hAnsi="Arial" w:cs="Arial"/>
          <w:noProof/>
          <w:sz w:val="20"/>
          <w:lang w:val="sv-SE"/>
        </w:rPr>
        <w:t>Beskrivning av den militära flyganordningens funktioner i följande situationer:</w:t>
      </w:r>
    </w:p>
    <w:p w14:paraId="122A7085" w14:textId="77777777" w:rsidR="00F954AB" w:rsidRPr="00F954AB" w:rsidRDefault="00F954AB" w:rsidP="00F954AB">
      <w:pPr>
        <w:pStyle w:val="AMCGM"/>
        <w:rPr>
          <w:rFonts w:ascii="Arial" w:hAnsi="Arial" w:cs="Arial"/>
          <w:noProof/>
          <w:sz w:val="20"/>
          <w:lang w:val="sv-SE"/>
        </w:rPr>
      </w:pPr>
      <w:r w:rsidRPr="00F954AB">
        <w:rPr>
          <w:rFonts w:ascii="Arial" w:hAnsi="Arial" w:cs="Arial"/>
          <w:noProof/>
          <w:sz w:val="20"/>
          <w:lang w:val="sv-SE"/>
        </w:rPr>
        <w:t>- Vad händer om flyganordningen får motorstopp?</w:t>
      </w:r>
    </w:p>
    <w:p w14:paraId="012B4E80" w14:textId="77777777" w:rsidR="00F954AB" w:rsidRPr="00F954AB" w:rsidRDefault="00F954AB" w:rsidP="00F954AB">
      <w:pPr>
        <w:pStyle w:val="AMCGM"/>
        <w:rPr>
          <w:rFonts w:ascii="Arial" w:hAnsi="Arial" w:cs="Arial"/>
          <w:noProof/>
          <w:sz w:val="20"/>
          <w:lang w:val="sv-SE"/>
        </w:rPr>
      </w:pPr>
      <w:r w:rsidRPr="00F954AB">
        <w:rPr>
          <w:rFonts w:ascii="Arial" w:hAnsi="Arial" w:cs="Arial"/>
          <w:noProof/>
          <w:sz w:val="20"/>
          <w:lang w:val="sv-SE"/>
        </w:rPr>
        <w:t>- Är en trygg landning möjlig vid motorstopp?</w:t>
      </w:r>
    </w:p>
    <w:p w14:paraId="756F301B" w14:textId="77777777" w:rsidR="00F954AB" w:rsidRPr="00F954AB" w:rsidRDefault="00F954AB" w:rsidP="00F954AB">
      <w:pPr>
        <w:pStyle w:val="AMCGM"/>
        <w:rPr>
          <w:rFonts w:ascii="Arial" w:hAnsi="Arial" w:cs="Arial"/>
          <w:noProof/>
          <w:sz w:val="20"/>
          <w:lang w:val="sv-SE"/>
        </w:rPr>
      </w:pPr>
      <w:r w:rsidRPr="00F954AB">
        <w:rPr>
          <w:rFonts w:ascii="Arial" w:hAnsi="Arial" w:cs="Arial"/>
          <w:noProof/>
          <w:sz w:val="20"/>
          <w:lang w:val="sv-SE"/>
        </w:rPr>
        <w:t>- Kan motorn startas igen i luften?</w:t>
      </w:r>
    </w:p>
    <w:p w14:paraId="45957113" w14:textId="77777777" w:rsidR="003020F7" w:rsidRPr="00F954AB" w:rsidRDefault="00F954AB" w:rsidP="00F954AB">
      <w:pPr>
        <w:pStyle w:val="AMCGM"/>
        <w:rPr>
          <w:rFonts w:ascii="Arial" w:hAnsi="Arial" w:cs="Arial"/>
          <w:noProof/>
          <w:sz w:val="20"/>
          <w:lang w:val="sv-SE"/>
        </w:rPr>
      </w:pPr>
      <w:r w:rsidRPr="00F954AB">
        <w:rPr>
          <w:rFonts w:ascii="Arial" w:hAnsi="Arial" w:cs="Arial"/>
          <w:noProof/>
          <w:sz w:val="20"/>
          <w:lang w:val="sv-SE"/>
        </w:rPr>
        <w:t>- Vad händer om kontrollen över motorn förloras när den är igång?</w:t>
      </w:r>
      <w:r w:rsidR="003B7607" w:rsidRPr="00F8106F">
        <w:rPr>
          <w:rFonts w:ascii="Arial" w:hAnsi="Arial" w:cs="Arial"/>
          <w:noProof/>
          <w:sz w:val="20"/>
          <w:lang w:val="fi-FI"/>
        </w:rPr>
        <w:fldChar w:fldCharType="end"/>
      </w:r>
      <w:bookmarkEnd w:id="93"/>
    </w:p>
    <w:p w14:paraId="111FAF43" w14:textId="77777777" w:rsidR="00B7262A" w:rsidRPr="009E124A" w:rsidRDefault="00B7262A" w:rsidP="00B7262A">
      <w:pPr>
        <w:pStyle w:val="AMCGM"/>
        <w:rPr>
          <w:rFonts w:ascii="Arial" w:hAnsi="Arial" w:cs="Arial"/>
          <w:sz w:val="20"/>
          <w:lang w:val="sv-SE"/>
        </w:rPr>
      </w:pPr>
    </w:p>
    <w:p w14:paraId="07934A27" w14:textId="77777777" w:rsidR="00B7262A" w:rsidRPr="0047080D" w:rsidRDefault="0035151B" w:rsidP="007826D1">
      <w:pPr>
        <w:pStyle w:val="Otsikko3"/>
        <w:rPr>
          <w:sz w:val="22"/>
          <w:szCs w:val="22"/>
          <w:lang w:val="sv-SE"/>
        </w:rPr>
      </w:pPr>
      <w:r w:rsidRPr="0047080D">
        <w:rPr>
          <w:sz w:val="22"/>
          <w:szCs w:val="22"/>
          <w:lang w:val="sv-SE"/>
        </w:rPr>
        <w:t>6</w:t>
      </w:r>
      <w:r w:rsidR="00B7262A" w:rsidRPr="0047080D">
        <w:rPr>
          <w:sz w:val="22"/>
          <w:szCs w:val="22"/>
          <w:lang w:val="sv-SE"/>
        </w:rPr>
        <w:t xml:space="preserve">.4 </w:t>
      </w:r>
      <w:bookmarkStart w:id="94" w:name="_Hlk195018388"/>
      <w:r w:rsidR="00203CF9" w:rsidRPr="0047080D">
        <w:rPr>
          <w:sz w:val="22"/>
          <w:szCs w:val="22"/>
          <w:lang w:val="sv-SE"/>
        </w:rPr>
        <w:t>Förlust av elektricitet</w:t>
      </w:r>
      <w:bookmarkEnd w:id="94"/>
      <w:r w:rsidR="00203CF9" w:rsidRPr="0047080D">
        <w:rPr>
          <w:sz w:val="22"/>
          <w:szCs w:val="22"/>
          <w:lang w:val="sv-SE"/>
        </w:rPr>
        <w:t xml:space="preserve"> </w:t>
      </w:r>
    </w:p>
    <w:p w14:paraId="38905F1C" w14:textId="77777777" w:rsidR="00A21F80" w:rsidRPr="00A21F80" w:rsidRDefault="00B80DB4" w:rsidP="00A21F80">
      <w:pPr>
        <w:pStyle w:val="AMCGM"/>
        <w:rPr>
          <w:rFonts w:ascii="Arial" w:hAnsi="Arial" w:cs="Arial"/>
          <w:noProof/>
          <w:sz w:val="20"/>
          <w:lang w:val="sv-SE"/>
        </w:rPr>
      </w:pPr>
      <w:r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73"/>
            <w:enabled/>
            <w:calcOnExit w:val="0"/>
            <w:textInput/>
          </w:ffData>
        </w:fldChar>
      </w:r>
      <w:bookmarkStart w:id="95" w:name="Teksti73"/>
      <w:r w:rsidRPr="00A21F80">
        <w:rPr>
          <w:rFonts w:ascii="Arial" w:hAnsi="Arial" w:cs="Arial"/>
          <w:noProof/>
          <w:sz w:val="20"/>
          <w:lang w:val="sv-SE"/>
        </w:rPr>
        <w:instrText xml:space="preserve"> FORMTEXT </w:instrText>
      </w:r>
      <w:r>
        <w:rPr>
          <w:rFonts w:ascii="Arial" w:hAnsi="Arial" w:cs="Arial"/>
          <w:noProof/>
          <w:sz w:val="20"/>
          <w:lang w:val="fi-FI"/>
        </w:rPr>
      </w:r>
      <w:r>
        <w:rPr>
          <w:rFonts w:ascii="Arial" w:hAnsi="Arial" w:cs="Arial"/>
          <w:noProof/>
          <w:sz w:val="20"/>
          <w:lang w:val="fi-FI"/>
        </w:rPr>
        <w:fldChar w:fldCharType="separate"/>
      </w:r>
      <w:r w:rsidR="00A21F80" w:rsidRPr="00A21F80">
        <w:rPr>
          <w:rFonts w:ascii="Arial" w:hAnsi="Arial" w:cs="Arial"/>
          <w:noProof/>
          <w:sz w:val="20"/>
          <w:lang w:val="sv-SE"/>
        </w:rPr>
        <w:t>Beskrivning av den militära flyganordningens funktioner i följande situationer:</w:t>
      </w:r>
    </w:p>
    <w:p w14:paraId="159D7DB5" w14:textId="77777777" w:rsidR="00A21F80" w:rsidRPr="00A21F80" w:rsidRDefault="00A21F80" w:rsidP="00A21F80">
      <w:pPr>
        <w:pStyle w:val="AMCGM"/>
        <w:rPr>
          <w:rFonts w:ascii="Arial" w:hAnsi="Arial" w:cs="Arial"/>
          <w:noProof/>
          <w:sz w:val="20"/>
          <w:lang w:val="sv-SE"/>
        </w:rPr>
      </w:pPr>
      <w:r w:rsidRPr="00A21F80">
        <w:rPr>
          <w:rFonts w:ascii="Arial" w:hAnsi="Arial" w:cs="Arial"/>
          <w:noProof/>
          <w:sz w:val="20"/>
          <w:lang w:val="sv-SE"/>
        </w:rPr>
        <w:t>- Vad händer vid förlust av den militära flyganordningens strömkälla?</w:t>
      </w:r>
    </w:p>
    <w:p w14:paraId="55EC35A3" w14:textId="77777777" w:rsidR="00A21F80" w:rsidRPr="00A21F80" w:rsidRDefault="00A21F80" w:rsidP="00A21F80">
      <w:pPr>
        <w:pStyle w:val="AMCGM"/>
        <w:rPr>
          <w:rFonts w:ascii="Arial" w:hAnsi="Arial" w:cs="Arial"/>
          <w:noProof/>
          <w:sz w:val="20"/>
          <w:lang w:val="sv-SE"/>
        </w:rPr>
      </w:pPr>
      <w:r w:rsidRPr="00A21F80">
        <w:rPr>
          <w:rFonts w:ascii="Arial" w:hAnsi="Arial" w:cs="Arial"/>
          <w:noProof/>
          <w:sz w:val="20"/>
          <w:lang w:val="sv-SE"/>
        </w:rPr>
        <w:t>- Har den militära flyganordningen ett automatiskt strömreglersystem, som prioriterar strömförsörjningen för säkerhetskritiska system, om strömkällan inte fungerar för fullt?</w:t>
      </w:r>
    </w:p>
    <w:p w14:paraId="61D2807C" w14:textId="77777777" w:rsidR="00FA280C" w:rsidRPr="00F954AB" w:rsidRDefault="00A21F80" w:rsidP="00A21F80">
      <w:pPr>
        <w:pStyle w:val="AMCGM"/>
        <w:rPr>
          <w:rFonts w:ascii="Arial" w:hAnsi="Arial" w:cs="Arial"/>
          <w:noProof/>
          <w:sz w:val="20"/>
          <w:lang w:val="sv-SE"/>
        </w:rPr>
      </w:pPr>
      <w:r w:rsidRPr="00A21F80">
        <w:rPr>
          <w:rFonts w:ascii="Arial" w:hAnsi="Arial" w:cs="Arial"/>
          <w:noProof/>
          <w:sz w:val="20"/>
          <w:lang w:val="sv-SE"/>
        </w:rPr>
        <w:t>- Har de system som är kritiska för flygsäkerheten en egen skild matningskrets?</w:t>
      </w:r>
      <w:r w:rsidR="00B80DB4">
        <w:rPr>
          <w:rFonts w:ascii="Arial" w:hAnsi="Arial" w:cs="Arial"/>
          <w:noProof/>
          <w:sz w:val="20"/>
          <w:lang w:val="fi-FI"/>
        </w:rPr>
        <w:fldChar w:fldCharType="end"/>
      </w:r>
      <w:bookmarkEnd w:id="95"/>
    </w:p>
    <w:p w14:paraId="6397FFD1" w14:textId="77777777" w:rsidR="00B7262A" w:rsidRPr="009E124A" w:rsidRDefault="00B7262A" w:rsidP="00B7262A">
      <w:pPr>
        <w:pStyle w:val="AMCGM"/>
        <w:rPr>
          <w:rFonts w:ascii="Arial" w:hAnsi="Arial" w:cs="Arial"/>
          <w:sz w:val="20"/>
          <w:lang w:val="sv-SE"/>
        </w:rPr>
      </w:pPr>
    </w:p>
    <w:p w14:paraId="593DEEE8" w14:textId="77777777" w:rsidR="00B7262A" w:rsidRPr="00890B6C" w:rsidRDefault="0035151B" w:rsidP="007826D1">
      <w:pPr>
        <w:pStyle w:val="Otsikko3"/>
        <w:rPr>
          <w:sz w:val="22"/>
          <w:szCs w:val="22"/>
          <w:lang w:val="sv-SE"/>
        </w:rPr>
      </w:pPr>
      <w:r w:rsidRPr="00890B6C">
        <w:rPr>
          <w:sz w:val="22"/>
          <w:szCs w:val="22"/>
          <w:lang w:val="sv-SE"/>
        </w:rPr>
        <w:t>6</w:t>
      </w:r>
      <w:r w:rsidR="00B7262A" w:rsidRPr="00890B6C">
        <w:rPr>
          <w:sz w:val="22"/>
          <w:szCs w:val="22"/>
          <w:lang w:val="sv-SE"/>
        </w:rPr>
        <w:t xml:space="preserve">.5 </w:t>
      </w:r>
      <w:r w:rsidR="00203CF9" w:rsidRPr="00890B6C">
        <w:rPr>
          <w:sz w:val="22"/>
          <w:szCs w:val="22"/>
          <w:lang w:val="sv-SE"/>
        </w:rPr>
        <w:t xml:space="preserve">Förlust av kontrollstation </w:t>
      </w:r>
    </w:p>
    <w:p w14:paraId="38032F65" w14:textId="77777777" w:rsidR="00B7262A" w:rsidRPr="006F135B" w:rsidRDefault="00B80DB4" w:rsidP="00B7262A">
      <w:pPr>
        <w:pStyle w:val="AMCGM"/>
        <w:rPr>
          <w:rFonts w:ascii="Arial" w:hAnsi="Arial" w:cs="Arial"/>
          <w:noProof/>
          <w:sz w:val="20"/>
          <w:lang w:val="sv-SE"/>
        </w:rPr>
      </w:pPr>
      <w:r>
        <w:rPr>
          <w:rFonts w:ascii="Arial" w:hAnsi="Arial" w:cs="Arial"/>
          <w:noProof/>
          <w:sz w:val="20"/>
          <w:lang w:val="fi-FI"/>
        </w:rPr>
        <w:fldChar w:fldCharType="begin">
          <w:ffData>
            <w:name w:val="Teksti74"/>
            <w:enabled/>
            <w:calcOnExit w:val="0"/>
            <w:textInput>
              <w:default w:val="Kuvaus siitä mitä tapahtuu, mikäli ohjausasema vikaantuu niin, että se ei kykene ohjaamaan sotilaslentolaitetta."/>
            </w:textInput>
          </w:ffData>
        </w:fldChar>
      </w:r>
      <w:bookmarkStart w:id="96" w:name="Teksti74"/>
      <w:r w:rsidRPr="006F135B">
        <w:rPr>
          <w:rFonts w:ascii="Arial" w:hAnsi="Arial" w:cs="Arial"/>
          <w:noProof/>
          <w:sz w:val="20"/>
          <w:lang w:val="sv-SE"/>
        </w:rPr>
        <w:instrText xml:space="preserve"> FORMTEXT </w:instrText>
      </w:r>
      <w:r>
        <w:rPr>
          <w:rFonts w:ascii="Arial" w:hAnsi="Arial" w:cs="Arial"/>
          <w:noProof/>
          <w:sz w:val="20"/>
          <w:lang w:val="fi-FI"/>
        </w:rPr>
      </w:r>
      <w:r>
        <w:rPr>
          <w:rFonts w:ascii="Arial" w:hAnsi="Arial" w:cs="Arial"/>
          <w:noProof/>
          <w:sz w:val="20"/>
          <w:lang w:val="fi-FI"/>
        </w:rPr>
        <w:fldChar w:fldCharType="separate"/>
      </w:r>
      <w:r w:rsidR="000D4BDB" w:rsidRPr="006F135B">
        <w:rPr>
          <w:rFonts w:ascii="Arial" w:hAnsi="Arial" w:cs="Arial"/>
          <w:noProof/>
          <w:sz w:val="20"/>
          <w:lang w:val="sv-SE"/>
        </w:rPr>
        <w:t>Beskrivning av vad händer om kontrollstationen slutar fungera så att den militära flyganordningen inte kan styras.</w:t>
      </w:r>
      <w:r>
        <w:rPr>
          <w:rFonts w:ascii="Arial" w:hAnsi="Arial" w:cs="Arial"/>
          <w:noProof/>
          <w:sz w:val="20"/>
          <w:lang w:val="fi-FI"/>
        </w:rPr>
        <w:fldChar w:fldCharType="end"/>
      </w:r>
      <w:bookmarkEnd w:id="96"/>
    </w:p>
    <w:p w14:paraId="6D3E0BDB" w14:textId="77777777" w:rsidR="00B7262A" w:rsidRPr="009E124A" w:rsidRDefault="00B7262A" w:rsidP="00B7262A">
      <w:pPr>
        <w:pStyle w:val="AMCGM"/>
        <w:rPr>
          <w:rFonts w:ascii="Arial" w:hAnsi="Arial" w:cs="Arial"/>
          <w:sz w:val="20"/>
          <w:lang w:val="sv-SE"/>
        </w:rPr>
      </w:pPr>
    </w:p>
    <w:p w14:paraId="0059CC6B" w14:textId="77777777" w:rsidR="00D34EEB" w:rsidRDefault="00D34EEB">
      <w:pPr>
        <w:rPr>
          <w:lang w:val="sv-SE" w:eastAsia="nb-NO"/>
        </w:rPr>
      </w:pPr>
      <w:r>
        <w:rPr>
          <w:lang w:val="sv-SE" w:eastAsia="nb-NO"/>
        </w:rPr>
        <w:br w:type="page"/>
      </w:r>
    </w:p>
    <w:tbl>
      <w:tblPr>
        <w:tblStyle w:val="TaulukkoRuudukko"/>
        <w:tblW w:w="0" w:type="auto"/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E168AB" w:rsidRPr="00866D20" w14:paraId="00054F32" w14:textId="77777777" w:rsidTr="00363DAA">
        <w:tc>
          <w:tcPr>
            <w:tcW w:w="9628" w:type="dxa"/>
            <w:shd w:val="clear" w:color="auto" w:fill="C9C9C9" w:themeFill="accent3" w:themeFillTint="99"/>
          </w:tcPr>
          <w:p w14:paraId="1003E217" w14:textId="77777777" w:rsidR="00E168AB" w:rsidRPr="007E74BA" w:rsidRDefault="0035151B" w:rsidP="001A5E09">
            <w:pPr>
              <w:pStyle w:val="Otsikko1"/>
              <w:spacing w:before="120" w:after="120"/>
              <w:outlineLvl w:val="0"/>
              <w:rPr>
                <w:lang w:val="sv-SE"/>
              </w:rPr>
            </w:pPr>
            <w:r w:rsidRPr="007E74BA">
              <w:rPr>
                <w:lang w:val="sv-SE"/>
              </w:rPr>
              <w:lastRenderedPageBreak/>
              <w:t>7</w:t>
            </w:r>
            <w:r w:rsidR="00E168AB" w:rsidRPr="007E74BA">
              <w:rPr>
                <w:lang w:val="sv-SE"/>
              </w:rPr>
              <w:t xml:space="preserve">. </w:t>
            </w:r>
            <w:r w:rsidR="00203CF9" w:rsidRPr="00180930">
              <w:rPr>
                <w:lang w:val="sv-SE"/>
              </w:rPr>
              <w:t>DEN MILITÄRA FLYGANORDNINGENS FLYGSÄKERHETSHISTORIA</w:t>
            </w:r>
            <w:r w:rsidR="00203CF9" w:rsidRPr="007E74BA">
              <w:rPr>
                <w:lang w:val="sv-SE"/>
              </w:rPr>
              <w:t xml:space="preserve"> </w:t>
            </w:r>
          </w:p>
        </w:tc>
      </w:tr>
    </w:tbl>
    <w:p w14:paraId="66BBF3E8" w14:textId="77777777" w:rsidR="003B7607" w:rsidRPr="007E74BA" w:rsidRDefault="003B7607" w:rsidP="001B4D7B">
      <w:pPr>
        <w:rPr>
          <w:b/>
          <w:lang w:val="sv-SE" w:eastAsia="nb-NO"/>
        </w:rPr>
      </w:pPr>
    </w:p>
    <w:p w14:paraId="5388E6E6" w14:textId="77777777" w:rsidR="0035151B" w:rsidRPr="00F954AB" w:rsidRDefault="00F954AB" w:rsidP="0035151B">
      <w:pPr>
        <w:rPr>
          <w:lang w:val="sv-SE"/>
        </w:rPr>
      </w:pPr>
      <w:bookmarkStart w:id="97" w:name="_Hlk196909313"/>
      <w:r w:rsidRPr="00F954AB">
        <w:rPr>
          <w:lang w:val="sv-SE"/>
        </w:rPr>
        <w:t>Systemets kända flyghistoria inklusive tid mellan fel.</w:t>
      </w:r>
    </w:p>
    <w:bookmarkEnd w:id="97"/>
    <w:p w14:paraId="460EFAAB" w14:textId="77777777" w:rsidR="00B7262A" w:rsidRPr="00203CF9" w:rsidRDefault="0035151B" w:rsidP="008D664D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7</w:t>
      </w:r>
      <w:r w:rsidR="00E168AB" w:rsidRPr="00203CF9">
        <w:rPr>
          <w:sz w:val="22"/>
          <w:szCs w:val="22"/>
          <w:lang w:val="sv-SE"/>
        </w:rPr>
        <w:t xml:space="preserve">.1 </w:t>
      </w:r>
      <w:r w:rsidR="00203CF9" w:rsidRPr="00890B6C">
        <w:rPr>
          <w:sz w:val="22"/>
          <w:szCs w:val="22"/>
          <w:lang w:val="sv-SE"/>
        </w:rPr>
        <w:t xml:space="preserve">Systemets totala flygtid </w:t>
      </w:r>
    </w:p>
    <w:p w14:paraId="47B3484A" w14:textId="77777777" w:rsidR="006F135B" w:rsidRPr="007E74BA" w:rsidRDefault="00B80DB4" w:rsidP="006F135B">
      <w:pPr>
        <w:pStyle w:val="AMCGM"/>
        <w:rPr>
          <w:rFonts w:ascii="Arial" w:hAnsi="Arial" w:cs="Arial"/>
          <w:sz w:val="20"/>
          <w:lang w:val="sv-SE"/>
        </w:rPr>
      </w:pPr>
      <w:r w:rsidRPr="007E74BA">
        <w:rPr>
          <w:rFonts w:ascii="Arial" w:hAnsi="Arial" w:cs="Arial"/>
          <w:sz w:val="20"/>
          <w:lang w:val="sv-SE"/>
        </w:rPr>
        <w:fldChar w:fldCharType="begin">
          <w:ffData>
            <w:name w:val="Teksti75"/>
            <w:enabled/>
            <w:calcOnExit w:val="0"/>
            <w:textInput/>
          </w:ffData>
        </w:fldChar>
      </w:r>
      <w:bookmarkStart w:id="98" w:name="Teksti75"/>
      <w:r w:rsidRPr="007E74BA">
        <w:rPr>
          <w:rFonts w:ascii="Arial" w:hAnsi="Arial" w:cs="Arial"/>
          <w:sz w:val="20"/>
          <w:lang w:val="sv-SE"/>
        </w:rPr>
        <w:instrText xml:space="preserve"> FORMTEXT </w:instrText>
      </w:r>
      <w:r w:rsidRPr="007E74BA">
        <w:rPr>
          <w:rFonts w:ascii="Arial" w:hAnsi="Arial" w:cs="Arial"/>
          <w:sz w:val="20"/>
          <w:lang w:val="sv-SE"/>
        </w:rPr>
      </w:r>
      <w:r w:rsidRPr="007E74BA">
        <w:rPr>
          <w:rFonts w:ascii="Arial" w:hAnsi="Arial" w:cs="Arial"/>
          <w:sz w:val="20"/>
          <w:lang w:val="sv-SE"/>
        </w:rPr>
        <w:fldChar w:fldCharType="separate"/>
      </w:r>
      <w:r w:rsidR="006F135B" w:rsidRPr="007E74BA">
        <w:rPr>
          <w:rFonts w:ascii="Arial" w:hAnsi="Arial" w:cs="Arial"/>
          <w:sz w:val="20"/>
          <w:lang w:val="sv-SE"/>
        </w:rPr>
        <w:t>Information om flygsystemets totala flygtid i Finland och utomlands om den är tillgänglig. Kan även grupperas i enlighet med användningsförhållanden:</w:t>
      </w:r>
    </w:p>
    <w:p w14:paraId="43E91460" w14:textId="77777777" w:rsidR="006F135B" w:rsidRPr="007E74BA" w:rsidRDefault="006F135B" w:rsidP="006F135B">
      <w:pPr>
        <w:pStyle w:val="AMCGM"/>
        <w:rPr>
          <w:rFonts w:ascii="Arial" w:hAnsi="Arial" w:cs="Arial"/>
          <w:sz w:val="20"/>
          <w:lang w:val="sv-SE"/>
        </w:rPr>
      </w:pPr>
      <w:r w:rsidRPr="007E74BA">
        <w:rPr>
          <w:rFonts w:ascii="Arial" w:hAnsi="Arial" w:cs="Arial"/>
          <w:sz w:val="20"/>
          <w:lang w:val="sv-SE"/>
        </w:rPr>
        <w:t>- varma/kalla förhållanden, i regn eller annars våta förhållanden, havsförhållanden osv.</w:t>
      </w:r>
    </w:p>
    <w:p w14:paraId="5FBF8A61" w14:textId="77777777" w:rsidR="006F135B" w:rsidRPr="007E74BA" w:rsidRDefault="006F135B" w:rsidP="006F135B">
      <w:pPr>
        <w:pStyle w:val="AMCGM"/>
        <w:rPr>
          <w:rFonts w:ascii="Arial" w:hAnsi="Arial" w:cs="Arial"/>
          <w:sz w:val="20"/>
          <w:lang w:val="sv-SE"/>
        </w:rPr>
      </w:pPr>
    </w:p>
    <w:p w14:paraId="522C8D78" w14:textId="77777777" w:rsidR="00F954AB" w:rsidRPr="007E74BA" w:rsidRDefault="006F135B" w:rsidP="006F135B">
      <w:pPr>
        <w:pStyle w:val="AMCGM"/>
        <w:rPr>
          <w:rFonts w:ascii="Arial" w:hAnsi="Arial" w:cs="Arial"/>
          <w:sz w:val="22"/>
          <w:szCs w:val="22"/>
          <w:lang w:val="sv-SE"/>
        </w:rPr>
      </w:pPr>
      <w:r w:rsidRPr="007E74BA">
        <w:rPr>
          <w:rFonts w:ascii="Arial" w:hAnsi="Arial" w:cs="Arial"/>
          <w:sz w:val="20"/>
          <w:lang w:val="sv-SE"/>
        </w:rPr>
        <w:t>Det totala antalet flygtimmar i Finland i anslutning till anskaffning / testning.</w:t>
      </w:r>
      <w:r w:rsidR="00B80DB4" w:rsidRPr="007E74BA">
        <w:rPr>
          <w:rFonts w:ascii="Arial" w:hAnsi="Arial" w:cs="Arial"/>
          <w:noProof/>
          <w:sz w:val="20"/>
          <w:lang w:val="sv-SE"/>
        </w:rPr>
        <w:t> </w:t>
      </w:r>
      <w:r w:rsidR="00B80DB4" w:rsidRPr="007E74BA">
        <w:rPr>
          <w:rFonts w:ascii="Arial" w:hAnsi="Arial" w:cs="Arial"/>
          <w:noProof/>
          <w:sz w:val="20"/>
          <w:lang w:val="sv-SE"/>
        </w:rPr>
        <w:t> </w:t>
      </w:r>
      <w:r w:rsidR="00B80DB4" w:rsidRPr="007E74BA">
        <w:rPr>
          <w:rFonts w:ascii="Arial" w:hAnsi="Arial" w:cs="Arial"/>
          <w:noProof/>
          <w:sz w:val="20"/>
          <w:lang w:val="sv-SE"/>
        </w:rPr>
        <w:t> </w:t>
      </w:r>
      <w:r w:rsidR="00B80DB4" w:rsidRPr="007E74BA">
        <w:rPr>
          <w:rFonts w:ascii="Arial" w:hAnsi="Arial" w:cs="Arial"/>
          <w:noProof/>
          <w:sz w:val="20"/>
          <w:lang w:val="sv-SE"/>
        </w:rPr>
        <w:t> </w:t>
      </w:r>
      <w:r w:rsidR="00B80DB4" w:rsidRPr="007E74BA">
        <w:rPr>
          <w:rFonts w:ascii="Arial" w:hAnsi="Arial" w:cs="Arial"/>
          <w:noProof/>
          <w:sz w:val="20"/>
          <w:lang w:val="sv-SE"/>
        </w:rPr>
        <w:t> </w:t>
      </w:r>
      <w:r w:rsidR="00B80DB4" w:rsidRPr="007E74BA">
        <w:rPr>
          <w:rFonts w:ascii="Arial" w:hAnsi="Arial" w:cs="Arial"/>
          <w:sz w:val="20"/>
          <w:lang w:val="sv-SE"/>
        </w:rPr>
        <w:fldChar w:fldCharType="end"/>
      </w:r>
      <w:bookmarkEnd w:id="98"/>
    </w:p>
    <w:p w14:paraId="123C1375" w14:textId="77777777" w:rsidR="008D664D" w:rsidRPr="009E124A" w:rsidRDefault="008D664D" w:rsidP="00E168AB">
      <w:pPr>
        <w:pStyle w:val="AMCGM"/>
        <w:rPr>
          <w:rFonts w:ascii="Arial" w:hAnsi="Arial" w:cs="Arial"/>
          <w:sz w:val="20"/>
          <w:lang w:val="sv-SE"/>
        </w:rPr>
      </w:pPr>
    </w:p>
    <w:p w14:paraId="25C32155" w14:textId="77777777" w:rsidR="00E168AB" w:rsidRPr="00203CF9" w:rsidRDefault="0035151B" w:rsidP="008D664D">
      <w:pPr>
        <w:pStyle w:val="Otsikko3"/>
        <w:rPr>
          <w:sz w:val="22"/>
          <w:szCs w:val="22"/>
          <w:lang w:val="sv-SE"/>
        </w:rPr>
      </w:pPr>
      <w:r w:rsidRPr="00203CF9">
        <w:rPr>
          <w:sz w:val="22"/>
          <w:szCs w:val="22"/>
          <w:lang w:val="sv-SE"/>
        </w:rPr>
        <w:t>7</w:t>
      </w:r>
      <w:r w:rsidR="00E168AB" w:rsidRPr="00203CF9">
        <w:rPr>
          <w:sz w:val="22"/>
          <w:szCs w:val="22"/>
          <w:lang w:val="sv-SE"/>
        </w:rPr>
        <w:t xml:space="preserve">.2 </w:t>
      </w:r>
      <w:r w:rsidR="00203CF9" w:rsidRPr="00890B6C">
        <w:rPr>
          <w:sz w:val="22"/>
          <w:szCs w:val="22"/>
          <w:lang w:val="sv-SE"/>
        </w:rPr>
        <w:t xml:space="preserve">Genomsnittlig tid mellan fel </w:t>
      </w:r>
    </w:p>
    <w:p w14:paraId="49E28BB3" w14:textId="77777777" w:rsidR="00E168AB" w:rsidRPr="007E74BA" w:rsidRDefault="00B80DB4" w:rsidP="006F135B">
      <w:pPr>
        <w:pStyle w:val="AMCGM"/>
        <w:rPr>
          <w:rFonts w:ascii="Arial" w:hAnsi="Arial" w:cs="Arial"/>
          <w:sz w:val="20"/>
          <w:lang w:val="sv-SE"/>
        </w:rPr>
      </w:pPr>
      <w:r w:rsidRPr="007E74BA">
        <w:rPr>
          <w:rFonts w:ascii="Arial" w:hAnsi="Arial" w:cs="Arial"/>
          <w:sz w:val="20"/>
          <w:lang w:val="fi-FI"/>
        </w:rPr>
        <w:fldChar w:fldCharType="begin">
          <w:ffData>
            <w:name w:val="Teksti76"/>
            <w:enabled/>
            <w:calcOnExit w:val="0"/>
            <w:textInput/>
          </w:ffData>
        </w:fldChar>
      </w:r>
      <w:bookmarkStart w:id="99" w:name="Teksti76"/>
      <w:r w:rsidRPr="007E74BA">
        <w:rPr>
          <w:rFonts w:ascii="Arial" w:hAnsi="Arial" w:cs="Arial"/>
          <w:sz w:val="20"/>
          <w:lang w:val="sv-SE"/>
        </w:rPr>
        <w:instrText xml:space="preserve"> FORMTEXT </w:instrText>
      </w:r>
      <w:r w:rsidRPr="007E74BA">
        <w:rPr>
          <w:rFonts w:ascii="Arial" w:hAnsi="Arial" w:cs="Arial"/>
          <w:sz w:val="20"/>
          <w:lang w:val="fi-FI"/>
        </w:rPr>
      </w:r>
      <w:r w:rsidRPr="007E74BA">
        <w:rPr>
          <w:rFonts w:ascii="Arial" w:hAnsi="Arial" w:cs="Arial"/>
          <w:sz w:val="20"/>
          <w:lang w:val="fi-FI"/>
        </w:rPr>
        <w:fldChar w:fldCharType="separate"/>
      </w:r>
      <w:r w:rsidR="006F135B" w:rsidRPr="007E74BA">
        <w:rPr>
          <w:rFonts w:ascii="Arial" w:hAnsi="Arial" w:cs="Arial"/>
          <w:noProof/>
          <w:sz w:val="20"/>
          <w:lang w:val="sv-SE"/>
        </w:rPr>
        <w:t>Uppgifter om tiden mellan driftsfel om de är tillgängliga. Faktiskt eller kalkylmässigt värde.</w:t>
      </w:r>
      <w:r w:rsidRPr="007E74BA">
        <w:rPr>
          <w:rFonts w:ascii="Arial" w:hAnsi="Arial" w:cs="Arial"/>
          <w:sz w:val="20"/>
          <w:lang w:val="fi-FI"/>
        </w:rPr>
        <w:fldChar w:fldCharType="end"/>
      </w:r>
      <w:bookmarkEnd w:id="99"/>
    </w:p>
    <w:p w14:paraId="1316395B" w14:textId="77777777" w:rsidR="00C400EE" w:rsidRPr="009E124A" w:rsidRDefault="00C400EE" w:rsidP="00E168AB">
      <w:pPr>
        <w:pStyle w:val="AMCGM"/>
        <w:rPr>
          <w:rFonts w:ascii="Arial" w:hAnsi="Arial" w:cs="Arial"/>
          <w:sz w:val="20"/>
          <w:lang w:val="sv-SE"/>
        </w:rPr>
      </w:pPr>
    </w:p>
    <w:p w14:paraId="56A31E0A" w14:textId="77777777" w:rsidR="00AD2F75" w:rsidRDefault="00AD2F75">
      <w:pPr>
        <w:rPr>
          <w:lang w:val="sv-SE" w:eastAsia="nb-NO"/>
        </w:rPr>
      </w:pPr>
    </w:p>
    <w:p w14:paraId="4AC4587F" w14:textId="77777777" w:rsidR="00D34EEB" w:rsidRDefault="00D34EEB">
      <w:pPr>
        <w:rPr>
          <w:lang w:val="sv-SE" w:eastAsia="nb-NO"/>
        </w:rPr>
      </w:pPr>
      <w:r>
        <w:rPr>
          <w:lang w:val="sv-SE" w:eastAsia="nb-NO"/>
        </w:rPr>
        <w:br w:type="page"/>
      </w:r>
    </w:p>
    <w:tbl>
      <w:tblPr>
        <w:tblStyle w:val="TaulukkoRuudukko"/>
        <w:tblW w:w="0" w:type="auto"/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2E1E09" w14:paraId="04EBDF5D" w14:textId="77777777" w:rsidTr="00F421AA">
        <w:tc>
          <w:tcPr>
            <w:tcW w:w="9628" w:type="dxa"/>
            <w:shd w:val="clear" w:color="auto" w:fill="C9C9C9" w:themeFill="accent3" w:themeFillTint="99"/>
          </w:tcPr>
          <w:p w14:paraId="6983EB6F" w14:textId="77777777" w:rsidR="002E1E09" w:rsidRPr="00433C31" w:rsidRDefault="0035151B" w:rsidP="00582489">
            <w:pPr>
              <w:pStyle w:val="Otsikko1"/>
              <w:spacing w:before="120" w:after="120"/>
              <w:outlineLvl w:val="0"/>
              <w:rPr>
                <w:b w:val="0"/>
              </w:rPr>
            </w:pPr>
            <w:bookmarkStart w:id="100" w:name="_Hlk181617217"/>
            <w:r>
              <w:lastRenderedPageBreak/>
              <w:t>8</w:t>
            </w:r>
            <w:r w:rsidR="002E1E09" w:rsidRPr="00433C31">
              <w:t xml:space="preserve">. </w:t>
            </w:r>
            <w:r w:rsidR="00203CF9" w:rsidRPr="00180930">
              <w:rPr>
                <w:lang w:val="sv-SE"/>
              </w:rPr>
              <w:t>SYSTEMANSVARIG ORGANISATION</w:t>
            </w:r>
          </w:p>
        </w:tc>
      </w:tr>
      <w:bookmarkEnd w:id="100"/>
    </w:tbl>
    <w:p w14:paraId="67E4A4AF" w14:textId="77777777" w:rsidR="002E1E09" w:rsidRPr="0035151B" w:rsidRDefault="002E1E09" w:rsidP="001B4D7B"/>
    <w:p w14:paraId="498ECCBA" w14:textId="77777777" w:rsidR="0035151B" w:rsidRPr="00890B6C" w:rsidRDefault="00F954AB" w:rsidP="00D916BE">
      <w:pPr>
        <w:keepNext/>
        <w:rPr>
          <w:lang w:val="sv-SE"/>
        </w:rPr>
      </w:pPr>
      <w:r w:rsidRPr="00890B6C">
        <w:rPr>
          <w:lang w:val="sv-SE"/>
        </w:rPr>
        <w:t>Beskrivning av flygsystemets systemansvariga organisation.</w:t>
      </w:r>
    </w:p>
    <w:p w14:paraId="0650DEC7" w14:textId="77777777" w:rsidR="00021863" w:rsidRPr="00DC2B78" w:rsidRDefault="0035151B" w:rsidP="00021863">
      <w:pPr>
        <w:pStyle w:val="AMCGM"/>
        <w:rPr>
          <w:rFonts w:ascii="Arial" w:hAnsi="Arial" w:cs="Arial"/>
          <w:sz w:val="20"/>
          <w:lang w:val="fi-FI"/>
        </w:rPr>
      </w:pPr>
      <w:r w:rsidRPr="00DC2B78">
        <w:rPr>
          <w:rFonts w:ascii="Arial" w:hAnsi="Arial" w:cs="Arial"/>
          <w:sz w:val="20"/>
          <w:lang w:val="fi-FI"/>
        </w:rPr>
        <w:fldChar w:fldCharType="begin">
          <w:ffData>
            <w:name w:val="Teksti78"/>
            <w:enabled/>
            <w:calcOnExit w:val="0"/>
            <w:textInput/>
          </w:ffData>
        </w:fldChar>
      </w:r>
      <w:bookmarkStart w:id="101" w:name="Teksti78"/>
      <w:r w:rsidRPr="00DC2B78">
        <w:rPr>
          <w:rFonts w:ascii="Arial" w:hAnsi="Arial" w:cs="Arial"/>
          <w:sz w:val="20"/>
          <w:lang w:val="fi-FI"/>
        </w:rPr>
        <w:instrText xml:space="preserve"> FORMTEXT </w:instrText>
      </w:r>
      <w:r w:rsidRPr="00DC2B78">
        <w:rPr>
          <w:rFonts w:ascii="Arial" w:hAnsi="Arial" w:cs="Arial"/>
          <w:sz w:val="20"/>
          <w:lang w:val="fi-FI"/>
        </w:rPr>
      </w:r>
      <w:r w:rsidRPr="00DC2B78">
        <w:rPr>
          <w:rFonts w:ascii="Arial" w:hAnsi="Arial" w:cs="Arial"/>
          <w:sz w:val="20"/>
          <w:lang w:val="fi-FI"/>
        </w:rPr>
        <w:fldChar w:fldCharType="separate"/>
      </w:r>
      <w:r w:rsidRPr="00DC2B78">
        <w:rPr>
          <w:rFonts w:ascii="Arial" w:hAnsi="Arial" w:cs="Arial"/>
          <w:noProof/>
          <w:sz w:val="20"/>
          <w:lang w:val="fi-FI"/>
        </w:rPr>
        <w:t> </w:t>
      </w:r>
      <w:r w:rsidRPr="00DC2B78">
        <w:rPr>
          <w:rFonts w:ascii="Arial" w:hAnsi="Arial" w:cs="Arial"/>
          <w:noProof/>
          <w:sz w:val="20"/>
          <w:lang w:val="fi-FI"/>
        </w:rPr>
        <w:t> </w:t>
      </w:r>
      <w:r w:rsidRPr="00DC2B78">
        <w:rPr>
          <w:rFonts w:ascii="Arial" w:hAnsi="Arial" w:cs="Arial"/>
          <w:noProof/>
          <w:sz w:val="20"/>
          <w:lang w:val="fi-FI"/>
        </w:rPr>
        <w:t> </w:t>
      </w:r>
      <w:r w:rsidRPr="00DC2B78">
        <w:rPr>
          <w:rFonts w:ascii="Arial" w:hAnsi="Arial" w:cs="Arial"/>
          <w:noProof/>
          <w:sz w:val="20"/>
          <w:lang w:val="fi-FI"/>
        </w:rPr>
        <w:t> </w:t>
      </w:r>
      <w:r w:rsidRPr="00DC2B78">
        <w:rPr>
          <w:rFonts w:ascii="Arial" w:hAnsi="Arial" w:cs="Arial"/>
          <w:noProof/>
          <w:sz w:val="20"/>
          <w:lang w:val="fi-FI"/>
        </w:rPr>
        <w:t> </w:t>
      </w:r>
      <w:r w:rsidRPr="00DC2B78">
        <w:rPr>
          <w:rFonts w:ascii="Arial" w:hAnsi="Arial" w:cs="Arial"/>
          <w:sz w:val="20"/>
          <w:lang w:val="fi-FI"/>
        </w:rPr>
        <w:fldChar w:fldCharType="end"/>
      </w:r>
      <w:bookmarkEnd w:id="101"/>
    </w:p>
    <w:p w14:paraId="677F3EA6" w14:textId="77777777" w:rsidR="00021863" w:rsidRPr="009E124A" w:rsidRDefault="00021863" w:rsidP="00021863">
      <w:pPr>
        <w:pStyle w:val="AMCGM"/>
        <w:rPr>
          <w:rFonts w:ascii="Arial" w:hAnsi="Arial" w:cs="Arial"/>
          <w:sz w:val="20"/>
          <w:lang w:val="fi-FI"/>
        </w:rPr>
      </w:pPr>
    </w:p>
    <w:p w14:paraId="179355A7" w14:textId="77777777" w:rsidR="00FB5009" w:rsidRDefault="00FB5009" w:rsidP="001B4D7B"/>
    <w:p w14:paraId="0A499800" w14:textId="77777777" w:rsidR="00D34EEB" w:rsidRDefault="00D34EEB">
      <w:r>
        <w:br w:type="page"/>
      </w:r>
    </w:p>
    <w:tbl>
      <w:tblPr>
        <w:tblStyle w:val="TaulukkoRuudukko"/>
        <w:tblW w:w="0" w:type="auto"/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9A7654" w:rsidRPr="002D1247" w14:paraId="23374E85" w14:textId="77777777" w:rsidTr="0088507E">
        <w:tc>
          <w:tcPr>
            <w:tcW w:w="9628" w:type="dxa"/>
            <w:shd w:val="clear" w:color="auto" w:fill="C9C9C9" w:themeFill="accent3" w:themeFillTint="99"/>
          </w:tcPr>
          <w:p w14:paraId="4458F18C" w14:textId="77777777" w:rsidR="009A7654" w:rsidRPr="00203CF9" w:rsidRDefault="0035151B" w:rsidP="00582489">
            <w:pPr>
              <w:pStyle w:val="Otsikko1"/>
              <w:spacing w:before="120" w:after="120"/>
              <w:outlineLvl w:val="0"/>
              <w:rPr>
                <w:lang w:val="sv-SE"/>
              </w:rPr>
            </w:pPr>
            <w:r w:rsidRPr="00203CF9">
              <w:rPr>
                <w:lang w:val="sv-SE"/>
              </w:rPr>
              <w:lastRenderedPageBreak/>
              <w:t>9</w:t>
            </w:r>
            <w:r w:rsidR="009A7654" w:rsidRPr="00203CF9">
              <w:rPr>
                <w:lang w:val="sv-SE"/>
              </w:rPr>
              <w:t xml:space="preserve">. </w:t>
            </w:r>
            <w:r w:rsidR="00203CF9" w:rsidRPr="00180930">
              <w:rPr>
                <w:lang w:val="sv-SE"/>
              </w:rPr>
              <w:t>SÅ HÄR FYLLER DU I BLANKETTEN</w:t>
            </w:r>
          </w:p>
        </w:tc>
      </w:tr>
    </w:tbl>
    <w:p w14:paraId="1BCC02CF" w14:textId="77777777" w:rsidR="009A7654" w:rsidRPr="00203CF9" w:rsidRDefault="009A7654" w:rsidP="001B4D7B">
      <w:pPr>
        <w:rPr>
          <w:lang w:val="sv-SE"/>
        </w:rPr>
      </w:pPr>
    </w:p>
    <w:p w14:paraId="7C948567" w14:textId="77777777" w:rsidR="00203CF9" w:rsidRPr="00180930" w:rsidRDefault="00203CF9" w:rsidP="00ED7CC7">
      <w:pPr>
        <w:keepNext/>
        <w:rPr>
          <w:lang w:val="sv-SE"/>
        </w:rPr>
      </w:pPr>
      <w:r w:rsidRPr="00180930">
        <w:rPr>
          <w:lang w:val="sv-SE"/>
        </w:rPr>
        <w:t xml:space="preserve">Alla blå rutor i blanketten </w:t>
      </w:r>
      <w:r w:rsidRPr="00180930">
        <w:rPr>
          <w:i/>
          <w:lang w:val="sv-SE"/>
        </w:rPr>
        <w:t>luftvärdighetsgodkännande för militär flyganordning</w:t>
      </w:r>
      <w:r w:rsidRPr="00180930">
        <w:rPr>
          <w:lang w:val="sv-SE"/>
        </w:rPr>
        <w:t xml:space="preserve"> ska fyllas i. Användarorganisationen ska ge motiveringar om rutan i fråga inte har uppfyllts. Svaret kan även vara en hänvisning till bilagor som bifogas till ansökan, så som flygsystemets testrapport. Anvisningarna i kapitel </w:t>
      </w:r>
      <w:r>
        <w:rPr>
          <w:lang w:val="sv-SE"/>
        </w:rPr>
        <w:t>3</w:t>
      </w:r>
      <w:r w:rsidRPr="00180930">
        <w:rPr>
          <w:lang w:val="sv-SE"/>
        </w:rPr>
        <w:t>–</w:t>
      </w:r>
      <w:r>
        <w:rPr>
          <w:lang w:val="sv-SE"/>
        </w:rPr>
        <w:t>7</w:t>
      </w:r>
      <w:r w:rsidRPr="00180930">
        <w:rPr>
          <w:lang w:val="sv-SE"/>
        </w:rPr>
        <w:t xml:space="preserve"> ska raderas och svaren fyllas i innan blanketten skickas till Myndighetsenheten för militär luftfart.</w:t>
      </w:r>
    </w:p>
    <w:p w14:paraId="68CEC830" w14:textId="77777777" w:rsidR="00B7262A" w:rsidRPr="00203CF9" w:rsidRDefault="00B7262A" w:rsidP="00203CF9">
      <w:pPr>
        <w:rPr>
          <w:lang w:val="sv-SE"/>
        </w:rPr>
      </w:pPr>
    </w:p>
    <w:sectPr w:rsidR="00B7262A" w:rsidRPr="00203CF9" w:rsidSect="002405AF">
      <w:headerReference w:type="default" r:id="rId11"/>
      <w:footerReference w:type="default" r:id="rId12"/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371C2" w14:textId="77777777" w:rsidR="00707562" w:rsidRDefault="00707562" w:rsidP="00470C3A">
      <w:pPr>
        <w:spacing w:after="0" w:line="240" w:lineRule="auto"/>
      </w:pPr>
      <w:r>
        <w:separator/>
      </w:r>
    </w:p>
  </w:endnote>
  <w:endnote w:type="continuationSeparator" w:id="0">
    <w:p w14:paraId="240644AF" w14:textId="77777777" w:rsidR="00707562" w:rsidRDefault="00707562" w:rsidP="00470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12B30" w14:textId="77777777" w:rsidR="00A31413" w:rsidRPr="00A31413" w:rsidRDefault="00D150FA">
    <w:pPr>
      <w:pStyle w:val="Alatunniste"/>
      <w:rPr>
        <w:color w:val="F2F2F2" w:themeColor="background1" w:themeShade="F2"/>
        <w:sz w:val="16"/>
        <w:szCs w:val="16"/>
      </w:rPr>
    </w:pPr>
    <w:r>
      <w:rPr>
        <w:color w:val="F2F2F2" w:themeColor="background1" w:themeShade="F2"/>
        <w:sz w:val="16"/>
        <w:szCs w:val="16"/>
      </w:rPr>
      <w:t>S</w:t>
    </w:r>
    <w:r w:rsidR="00A31413" w:rsidRPr="00A31413">
      <w:rPr>
        <w:color w:val="F2F2F2" w:themeColor="background1" w:themeShade="F2"/>
        <w:sz w:val="16"/>
        <w:szCs w:val="16"/>
      </w:rPr>
      <w:t>VY70</w:t>
    </w:r>
    <w:r w:rsidR="002C6325">
      <w:rPr>
        <w:color w:val="F2F2F2" w:themeColor="background1" w:themeShade="F2"/>
        <w:sz w:val="16"/>
        <w:szCs w:val="16"/>
      </w:rPr>
      <w:t>6</w:t>
    </w:r>
    <w:r>
      <w:rPr>
        <w:color w:val="F2F2F2" w:themeColor="background1" w:themeShade="F2"/>
        <w:sz w:val="16"/>
        <w:szCs w:val="16"/>
      </w:rPr>
      <w:t>R</w:t>
    </w:r>
    <w:r w:rsidR="00A31413" w:rsidRPr="00A31413">
      <w:rPr>
        <w:color w:val="F2F2F2" w:themeColor="background1" w:themeShade="F2"/>
        <w:sz w:val="16"/>
        <w:szCs w:val="16"/>
      </w:rPr>
      <w:t>-</w:t>
    </w:r>
    <w:r w:rsidR="007364A6">
      <w:rPr>
        <w:color w:val="F2F2F2" w:themeColor="background1" w:themeShade="F2"/>
        <w:sz w:val="16"/>
        <w:szCs w:val="16"/>
      </w:rPr>
      <w:t>2</w:t>
    </w:r>
  </w:p>
  <w:p w14:paraId="1F32A1E3" w14:textId="77777777" w:rsidR="00A31413" w:rsidRPr="00A31413" w:rsidRDefault="00A31413">
    <w:pPr>
      <w:pStyle w:val="Alatunniste"/>
      <w:rPr>
        <w:color w:val="F2F2F2" w:themeColor="background1" w:themeShade="F2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2B85F" w14:textId="77777777" w:rsidR="00707562" w:rsidRDefault="00707562" w:rsidP="00470C3A">
      <w:pPr>
        <w:spacing w:after="0" w:line="240" w:lineRule="auto"/>
      </w:pPr>
      <w:r>
        <w:separator/>
      </w:r>
    </w:p>
  </w:footnote>
  <w:footnote w:type="continuationSeparator" w:id="0">
    <w:p w14:paraId="6CDBDB2F" w14:textId="77777777" w:rsidR="00707562" w:rsidRDefault="00707562" w:rsidP="00470C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D7654" w14:textId="77777777" w:rsidR="00470C3A" w:rsidRPr="00D150FA" w:rsidRDefault="00D150FA">
    <w:pPr>
      <w:pStyle w:val="Yltunniste"/>
      <w:rPr>
        <w:b/>
        <w:lang w:val="sv-SE"/>
      </w:rPr>
    </w:pPr>
    <w:r w:rsidRPr="00D150FA">
      <w:rPr>
        <w:b/>
        <w:lang w:val="sv-SE"/>
      </w:rPr>
      <w:t>Myndighetsenheten för militär luftfart</w:t>
    </w:r>
    <w:r w:rsidR="00470C3A" w:rsidRPr="00D150FA">
      <w:rPr>
        <w:b/>
        <w:lang w:val="sv-SE"/>
      </w:rPr>
      <w:tab/>
    </w:r>
    <w:r w:rsidR="008D664D" w:rsidRPr="00D150FA">
      <w:rPr>
        <w:b/>
        <w:lang w:val="sv-SE"/>
      </w:rPr>
      <w:t xml:space="preserve">   </w:t>
    </w:r>
    <w:r w:rsidRPr="00D150FA">
      <w:rPr>
        <w:b/>
        <w:lang w:val="sv-SE"/>
      </w:rPr>
      <w:t xml:space="preserve"> </w:t>
    </w:r>
    <w:r w:rsidR="00470C3A" w:rsidRPr="00D150FA">
      <w:rPr>
        <w:b/>
        <w:lang w:val="sv-SE"/>
      </w:rPr>
      <w:tab/>
    </w:r>
    <w:r w:rsidR="00470C3A" w:rsidRPr="00D150FA">
      <w:rPr>
        <w:b/>
        <w:lang w:val="sv-SE"/>
      </w:rPr>
      <w:tab/>
    </w:r>
  </w:p>
  <w:p w14:paraId="18F156AD" w14:textId="77777777" w:rsidR="0017418A" w:rsidRPr="00D150FA" w:rsidRDefault="0017418A">
    <w:pPr>
      <w:pStyle w:val="Yltunniste"/>
      <w:rPr>
        <w:b/>
        <w:lang w:val="sv-S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77200F"/>
    <w:multiLevelType w:val="hybridMultilevel"/>
    <w:tmpl w:val="FA30CC34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/>
  <w:defaultTabStop w:val="1304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562"/>
    <w:rsid w:val="00012150"/>
    <w:rsid w:val="000125A2"/>
    <w:rsid w:val="000158F1"/>
    <w:rsid w:val="00021863"/>
    <w:rsid w:val="00023A3A"/>
    <w:rsid w:val="00052988"/>
    <w:rsid w:val="00057928"/>
    <w:rsid w:val="000751CD"/>
    <w:rsid w:val="00082F0C"/>
    <w:rsid w:val="000A3C24"/>
    <w:rsid w:val="000A7F8A"/>
    <w:rsid w:val="000B609E"/>
    <w:rsid w:val="000D4536"/>
    <w:rsid w:val="000D4BDB"/>
    <w:rsid w:val="00122589"/>
    <w:rsid w:val="00153A83"/>
    <w:rsid w:val="0017418A"/>
    <w:rsid w:val="00181AD4"/>
    <w:rsid w:val="00186F9B"/>
    <w:rsid w:val="00191BFF"/>
    <w:rsid w:val="001A5E09"/>
    <w:rsid w:val="001B1C76"/>
    <w:rsid w:val="001B48C9"/>
    <w:rsid w:val="001B4D7B"/>
    <w:rsid w:val="001B691D"/>
    <w:rsid w:val="001C0677"/>
    <w:rsid w:val="001C7D36"/>
    <w:rsid w:val="001D56B6"/>
    <w:rsid w:val="00203CF9"/>
    <w:rsid w:val="0023308E"/>
    <w:rsid w:val="002405AF"/>
    <w:rsid w:val="002408E1"/>
    <w:rsid w:val="00244A69"/>
    <w:rsid w:val="002572D6"/>
    <w:rsid w:val="002608B2"/>
    <w:rsid w:val="002655D3"/>
    <w:rsid w:val="00282DF7"/>
    <w:rsid w:val="00293497"/>
    <w:rsid w:val="002A18A5"/>
    <w:rsid w:val="002C6325"/>
    <w:rsid w:val="002D1247"/>
    <w:rsid w:val="002D15F6"/>
    <w:rsid w:val="002E1E09"/>
    <w:rsid w:val="002E4870"/>
    <w:rsid w:val="002E76B3"/>
    <w:rsid w:val="002F2E3F"/>
    <w:rsid w:val="003020F7"/>
    <w:rsid w:val="003044C5"/>
    <w:rsid w:val="00312293"/>
    <w:rsid w:val="003224C0"/>
    <w:rsid w:val="00332C37"/>
    <w:rsid w:val="00334055"/>
    <w:rsid w:val="003464B3"/>
    <w:rsid w:val="0035151B"/>
    <w:rsid w:val="003A74B3"/>
    <w:rsid w:val="003B7607"/>
    <w:rsid w:val="003C5EFE"/>
    <w:rsid w:val="003F28E8"/>
    <w:rsid w:val="00400222"/>
    <w:rsid w:val="00405E2C"/>
    <w:rsid w:val="00407528"/>
    <w:rsid w:val="00407E1A"/>
    <w:rsid w:val="00425D9B"/>
    <w:rsid w:val="004274A8"/>
    <w:rsid w:val="00431B4E"/>
    <w:rsid w:val="00433C31"/>
    <w:rsid w:val="00436B67"/>
    <w:rsid w:val="00457E4A"/>
    <w:rsid w:val="004600CC"/>
    <w:rsid w:val="0047080D"/>
    <w:rsid w:val="00470C3A"/>
    <w:rsid w:val="00480DB8"/>
    <w:rsid w:val="0048308D"/>
    <w:rsid w:val="004858A2"/>
    <w:rsid w:val="00486558"/>
    <w:rsid w:val="004C78A1"/>
    <w:rsid w:val="004E63A3"/>
    <w:rsid w:val="005533C9"/>
    <w:rsid w:val="005568BD"/>
    <w:rsid w:val="005707CA"/>
    <w:rsid w:val="00582489"/>
    <w:rsid w:val="005D7CBE"/>
    <w:rsid w:val="006144CD"/>
    <w:rsid w:val="0062290C"/>
    <w:rsid w:val="00644D20"/>
    <w:rsid w:val="00695EB4"/>
    <w:rsid w:val="00697584"/>
    <w:rsid w:val="006F135B"/>
    <w:rsid w:val="006F550C"/>
    <w:rsid w:val="007001B1"/>
    <w:rsid w:val="00707562"/>
    <w:rsid w:val="00720B7C"/>
    <w:rsid w:val="007364A6"/>
    <w:rsid w:val="00744561"/>
    <w:rsid w:val="00756E4C"/>
    <w:rsid w:val="007642A0"/>
    <w:rsid w:val="007826D1"/>
    <w:rsid w:val="00793D83"/>
    <w:rsid w:val="007949A5"/>
    <w:rsid w:val="007D78D7"/>
    <w:rsid w:val="007E0173"/>
    <w:rsid w:val="007E74BA"/>
    <w:rsid w:val="007F52F6"/>
    <w:rsid w:val="00802FD7"/>
    <w:rsid w:val="00803AB6"/>
    <w:rsid w:val="00837FCE"/>
    <w:rsid w:val="00860097"/>
    <w:rsid w:val="00866D20"/>
    <w:rsid w:val="00873E01"/>
    <w:rsid w:val="00876A58"/>
    <w:rsid w:val="00890B6C"/>
    <w:rsid w:val="008B697D"/>
    <w:rsid w:val="008D1FAE"/>
    <w:rsid w:val="008D3805"/>
    <w:rsid w:val="008D664D"/>
    <w:rsid w:val="008E1F61"/>
    <w:rsid w:val="008E5E3E"/>
    <w:rsid w:val="008F4238"/>
    <w:rsid w:val="00911430"/>
    <w:rsid w:val="0098639B"/>
    <w:rsid w:val="009973D1"/>
    <w:rsid w:val="009A7654"/>
    <w:rsid w:val="009B48CA"/>
    <w:rsid w:val="009D4899"/>
    <w:rsid w:val="009E124A"/>
    <w:rsid w:val="00A161DB"/>
    <w:rsid w:val="00A21F80"/>
    <w:rsid w:val="00A31413"/>
    <w:rsid w:val="00A33B5B"/>
    <w:rsid w:val="00AD2F75"/>
    <w:rsid w:val="00AF4A54"/>
    <w:rsid w:val="00B20DFF"/>
    <w:rsid w:val="00B63F57"/>
    <w:rsid w:val="00B7262A"/>
    <w:rsid w:val="00B80DB4"/>
    <w:rsid w:val="00B81FC8"/>
    <w:rsid w:val="00B874BA"/>
    <w:rsid w:val="00BC7587"/>
    <w:rsid w:val="00BC7662"/>
    <w:rsid w:val="00BD3A0E"/>
    <w:rsid w:val="00BF3FAE"/>
    <w:rsid w:val="00C2287A"/>
    <w:rsid w:val="00C400EE"/>
    <w:rsid w:val="00C652E9"/>
    <w:rsid w:val="00C91858"/>
    <w:rsid w:val="00CB0B0B"/>
    <w:rsid w:val="00CB5C20"/>
    <w:rsid w:val="00CB78DA"/>
    <w:rsid w:val="00CD0D53"/>
    <w:rsid w:val="00CE0593"/>
    <w:rsid w:val="00CF0825"/>
    <w:rsid w:val="00D07661"/>
    <w:rsid w:val="00D150FA"/>
    <w:rsid w:val="00D21097"/>
    <w:rsid w:val="00D23A12"/>
    <w:rsid w:val="00D34EEB"/>
    <w:rsid w:val="00D40672"/>
    <w:rsid w:val="00D52F80"/>
    <w:rsid w:val="00D916BE"/>
    <w:rsid w:val="00DC2B78"/>
    <w:rsid w:val="00DC6D21"/>
    <w:rsid w:val="00DD6FFD"/>
    <w:rsid w:val="00DD7837"/>
    <w:rsid w:val="00E168AB"/>
    <w:rsid w:val="00E34510"/>
    <w:rsid w:val="00E45952"/>
    <w:rsid w:val="00E67606"/>
    <w:rsid w:val="00E96382"/>
    <w:rsid w:val="00EA6BF5"/>
    <w:rsid w:val="00EC060A"/>
    <w:rsid w:val="00ED7CC7"/>
    <w:rsid w:val="00F063BD"/>
    <w:rsid w:val="00F3585C"/>
    <w:rsid w:val="00F72E40"/>
    <w:rsid w:val="00F734AA"/>
    <w:rsid w:val="00F7655B"/>
    <w:rsid w:val="00F8106F"/>
    <w:rsid w:val="00F954AB"/>
    <w:rsid w:val="00FA280C"/>
    <w:rsid w:val="00FB5009"/>
    <w:rsid w:val="00FC186B"/>
    <w:rsid w:val="00FC6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388A4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802FD7"/>
    <w:rPr>
      <w:rFonts w:ascii="Arial" w:hAnsi="Arial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F734AA"/>
    <w:pPr>
      <w:keepNext/>
      <w:keepLines/>
      <w:spacing w:before="200" w:after="0" w:line="240" w:lineRule="auto"/>
      <w:jc w:val="center"/>
      <w:outlineLvl w:val="0"/>
    </w:pPr>
    <w:rPr>
      <w:rFonts w:eastAsiaTheme="majorEastAsia" w:cstheme="majorBidi"/>
      <w:b/>
      <w:szCs w:val="32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F734AA"/>
    <w:pPr>
      <w:keepNext/>
      <w:keepLines/>
      <w:spacing w:before="40" w:after="0"/>
      <w:outlineLvl w:val="1"/>
    </w:pPr>
    <w:rPr>
      <w:rFonts w:eastAsiaTheme="majorEastAsia" w:cstheme="majorBidi"/>
      <w:sz w:val="20"/>
      <w:szCs w:val="26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802FD7"/>
    <w:pPr>
      <w:keepNext/>
      <w:keepLines/>
      <w:spacing w:before="40" w:after="0"/>
      <w:outlineLvl w:val="2"/>
    </w:pPr>
    <w:rPr>
      <w:rFonts w:eastAsiaTheme="majorEastAsia" w:cstheme="majorBidi"/>
      <w:b/>
      <w:sz w:val="20"/>
      <w:szCs w:val="24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table" w:styleId="TaulukkoRuudukko">
    <w:name w:val="Table Grid"/>
    <w:basedOn w:val="Normaalitaulukko"/>
    <w:uiPriority w:val="39"/>
    <w:rsid w:val="00433C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uettelokappale">
    <w:name w:val="List Paragraph"/>
    <w:basedOn w:val="Normaali"/>
    <w:uiPriority w:val="34"/>
    <w:qFormat/>
    <w:rsid w:val="000125A2"/>
    <w:pPr>
      <w:ind w:left="720"/>
      <w:contextualSpacing/>
    </w:pPr>
  </w:style>
  <w:style w:type="paragraph" w:customStyle="1" w:styleId="AMCGM">
    <w:name w:val="AMC_GM"/>
    <w:basedOn w:val="Leipteksti"/>
    <w:link w:val="AMCGMChar"/>
    <w:qFormat/>
    <w:rsid w:val="00052988"/>
    <w:pPr>
      <w:shd w:val="clear" w:color="auto" w:fill="D9E2F3" w:themeFill="accent1" w:themeFillTint="33"/>
      <w:spacing w:before="60" w:after="60" w:line="240" w:lineRule="auto"/>
    </w:pPr>
    <w:rPr>
      <w:rFonts w:ascii="Times New Roman" w:eastAsia="Times New Roman" w:hAnsi="Times New Roman" w:cs="Times New Roman"/>
      <w:sz w:val="24"/>
      <w:szCs w:val="20"/>
      <w:lang w:val="en-GB" w:eastAsia="nb-NO"/>
    </w:rPr>
  </w:style>
  <w:style w:type="character" w:customStyle="1" w:styleId="AMCGMChar">
    <w:name w:val="AMC_GM Char"/>
    <w:basedOn w:val="LeiptekstiChar"/>
    <w:link w:val="AMCGM"/>
    <w:rsid w:val="00052988"/>
    <w:rPr>
      <w:rFonts w:ascii="Times New Roman" w:eastAsia="Times New Roman" w:hAnsi="Times New Roman" w:cs="Times New Roman"/>
      <w:sz w:val="24"/>
      <w:szCs w:val="20"/>
      <w:shd w:val="clear" w:color="auto" w:fill="D9E2F3" w:themeFill="accent1" w:themeFillTint="33"/>
      <w:lang w:val="en-GB" w:eastAsia="nb-NO"/>
    </w:rPr>
  </w:style>
  <w:style w:type="paragraph" w:styleId="Leipteksti">
    <w:name w:val="Body Text"/>
    <w:basedOn w:val="Normaali"/>
    <w:link w:val="LeiptekstiChar"/>
    <w:uiPriority w:val="99"/>
    <w:semiHidden/>
    <w:unhideWhenUsed/>
    <w:rsid w:val="00052988"/>
    <w:pPr>
      <w:spacing w:after="120"/>
    </w:pPr>
  </w:style>
  <w:style w:type="character" w:customStyle="1" w:styleId="LeiptekstiChar">
    <w:name w:val="Leipäteksti Char"/>
    <w:basedOn w:val="Kappaleenoletusfontti"/>
    <w:link w:val="Leipteksti"/>
    <w:uiPriority w:val="99"/>
    <w:semiHidden/>
    <w:rsid w:val="00052988"/>
  </w:style>
  <w:style w:type="paragraph" w:customStyle="1" w:styleId="SisennysC2">
    <w:name w:val="Sisennys C2"/>
    <w:basedOn w:val="Normaali"/>
    <w:qFormat/>
    <w:rsid w:val="000A7F8A"/>
    <w:pPr>
      <w:tabs>
        <w:tab w:val="left" w:pos="0"/>
        <w:tab w:val="left" w:pos="1298"/>
        <w:tab w:val="left" w:pos="2591"/>
        <w:tab w:val="left" w:pos="3890"/>
        <w:tab w:val="left" w:pos="5182"/>
        <w:tab w:val="left" w:pos="6481"/>
        <w:tab w:val="left" w:pos="7779"/>
        <w:tab w:val="left" w:pos="9072"/>
      </w:tabs>
      <w:spacing w:before="140" w:after="120" w:line="240" w:lineRule="auto"/>
      <w:ind w:left="2591"/>
    </w:pPr>
    <w:rPr>
      <w:rFonts w:eastAsia="Times New Roman" w:cs="Times New Roman"/>
      <w:sz w:val="24"/>
      <w:szCs w:val="24"/>
      <w:lang w:eastAsia="fi-FI"/>
    </w:rPr>
  </w:style>
  <w:style w:type="paragraph" w:styleId="Yltunniste">
    <w:name w:val="header"/>
    <w:basedOn w:val="Normaali"/>
    <w:link w:val="YltunnisteChar"/>
    <w:uiPriority w:val="99"/>
    <w:unhideWhenUsed/>
    <w:rsid w:val="00470C3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470C3A"/>
  </w:style>
  <w:style w:type="paragraph" w:styleId="Alatunniste">
    <w:name w:val="footer"/>
    <w:basedOn w:val="Normaali"/>
    <w:link w:val="AlatunnisteChar"/>
    <w:uiPriority w:val="99"/>
    <w:unhideWhenUsed/>
    <w:rsid w:val="00470C3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470C3A"/>
  </w:style>
  <w:style w:type="character" w:styleId="Kommentinviite">
    <w:name w:val="annotation reference"/>
    <w:basedOn w:val="Kappaleenoletusfontti"/>
    <w:semiHidden/>
    <w:unhideWhenUsed/>
    <w:rsid w:val="002E1E09"/>
    <w:rPr>
      <w:sz w:val="16"/>
      <w:szCs w:val="16"/>
    </w:rPr>
  </w:style>
  <w:style w:type="paragraph" w:styleId="Kommentinteksti">
    <w:name w:val="annotation text"/>
    <w:basedOn w:val="Normaali"/>
    <w:link w:val="KommentintekstiChar"/>
    <w:unhideWhenUsed/>
    <w:rsid w:val="002E1E09"/>
    <w:pPr>
      <w:spacing w:after="0" w:line="240" w:lineRule="auto"/>
      <w:jc w:val="both"/>
    </w:pPr>
    <w:rPr>
      <w:rFonts w:eastAsia="Times New Roman" w:cs="Times New Roman"/>
      <w:sz w:val="20"/>
      <w:szCs w:val="20"/>
      <w:lang w:eastAsia="fi-FI"/>
    </w:rPr>
  </w:style>
  <w:style w:type="character" w:customStyle="1" w:styleId="KommentintekstiChar">
    <w:name w:val="Kommentin teksti Char"/>
    <w:basedOn w:val="Kappaleenoletusfontti"/>
    <w:link w:val="Kommentinteksti"/>
    <w:rsid w:val="002E1E09"/>
    <w:rPr>
      <w:rFonts w:ascii="Arial" w:eastAsia="Times New Roman" w:hAnsi="Arial" w:cs="Times New Roman"/>
      <w:sz w:val="20"/>
      <w:szCs w:val="20"/>
      <w:lang w:eastAsia="fi-FI"/>
    </w:rPr>
  </w:style>
  <w:style w:type="paragraph" w:styleId="Seliteteksti">
    <w:name w:val="Balloon Text"/>
    <w:basedOn w:val="Normaali"/>
    <w:link w:val="SelitetekstiChar"/>
    <w:uiPriority w:val="99"/>
    <w:semiHidden/>
    <w:unhideWhenUsed/>
    <w:rsid w:val="002E1E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2E1E09"/>
    <w:rPr>
      <w:rFonts w:ascii="Segoe UI" w:hAnsi="Segoe UI" w:cs="Segoe UI"/>
      <w:sz w:val="18"/>
      <w:szCs w:val="18"/>
    </w:rPr>
  </w:style>
  <w:style w:type="paragraph" w:styleId="Kommentinotsikko">
    <w:name w:val="annotation subject"/>
    <w:basedOn w:val="Kommentinteksti"/>
    <w:next w:val="Kommentinteksti"/>
    <w:link w:val="KommentinotsikkoChar"/>
    <w:uiPriority w:val="99"/>
    <w:semiHidden/>
    <w:unhideWhenUsed/>
    <w:rsid w:val="00332C37"/>
    <w:pPr>
      <w:spacing w:after="160"/>
      <w:jc w:val="left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KommentinotsikkoChar">
    <w:name w:val="Kommentin otsikko Char"/>
    <w:basedOn w:val="KommentintekstiChar"/>
    <w:link w:val="Kommentinotsikko"/>
    <w:uiPriority w:val="99"/>
    <w:semiHidden/>
    <w:rsid w:val="00332C37"/>
    <w:rPr>
      <w:rFonts w:ascii="Arial" w:eastAsia="Times New Roman" w:hAnsi="Arial" w:cs="Times New Roman"/>
      <w:b/>
      <w:bCs/>
      <w:sz w:val="20"/>
      <w:szCs w:val="20"/>
      <w:lang w:eastAsia="fi-FI"/>
    </w:rPr>
  </w:style>
  <w:style w:type="character" w:styleId="Paikkamerkkiteksti">
    <w:name w:val="Placeholder Text"/>
    <w:basedOn w:val="Kappaleenoletusfontti"/>
    <w:uiPriority w:val="99"/>
    <w:semiHidden/>
    <w:rsid w:val="002405AF"/>
    <w:rPr>
      <w:color w:val="808080"/>
    </w:rPr>
  </w:style>
  <w:style w:type="character" w:customStyle="1" w:styleId="Otsikko1Char">
    <w:name w:val="Otsikko 1 Char"/>
    <w:basedOn w:val="Kappaleenoletusfontti"/>
    <w:link w:val="Otsikko1"/>
    <w:uiPriority w:val="9"/>
    <w:rsid w:val="00F734AA"/>
    <w:rPr>
      <w:rFonts w:ascii="Arial" w:eastAsiaTheme="majorEastAsia" w:hAnsi="Arial" w:cstheme="majorBidi"/>
      <w:b/>
      <w:szCs w:val="32"/>
    </w:rPr>
  </w:style>
  <w:style w:type="character" w:customStyle="1" w:styleId="Otsikko2Char">
    <w:name w:val="Otsikko 2 Char"/>
    <w:basedOn w:val="Kappaleenoletusfontti"/>
    <w:link w:val="Otsikko2"/>
    <w:uiPriority w:val="9"/>
    <w:rsid w:val="00F734AA"/>
    <w:rPr>
      <w:rFonts w:ascii="Arial" w:eastAsiaTheme="majorEastAsia" w:hAnsi="Arial" w:cstheme="majorBidi"/>
      <w:sz w:val="20"/>
      <w:szCs w:val="26"/>
    </w:rPr>
  </w:style>
  <w:style w:type="character" w:customStyle="1" w:styleId="Otsikko3Char">
    <w:name w:val="Otsikko 3 Char"/>
    <w:basedOn w:val="Kappaleenoletusfontti"/>
    <w:link w:val="Otsikko3"/>
    <w:uiPriority w:val="9"/>
    <w:rsid w:val="00802FD7"/>
    <w:rPr>
      <w:rFonts w:ascii="Arial" w:eastAsiaTheme="majorEastAsia" w:hAnsi="Arial" w:cstheme="majorBidi"/>
      <w:b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5048A2458AE2CC4CBC7600E513EFE5FF" ma:contentTypeVersion="2" ma:contentTypeDescription="Luo uusi asiakirja." ma:contentTypeScope="" ma:versionID="b5bc7f83b289fe6e668a95fc52f36350">
  <xsd:schema xmlns:xsd="http://www.w3.org/2001/XMLSchema" xmlns:xs="http://www.w3.org/2001/XMLSchema" xmlns:p="http://schemas.microsoft.com/office/2006/metadata/properties" xmlns:ns1="http://schemas.microsoft.com/sharepoint/v3" xmlns:ns2="748e1e18-7321-44ba-945e-dfc2811a4957" targetNamespace="http://schemas.microsoft.com/office/2006/metadata/properties" ma:root="true" ma:fieldsID="39769c7fb5203d58c207da9051697559" ns1:_="" ns2:_="">
    <xsd:import namespace="http://schemas.microsoft.com/sharepoint/v3"/>
    <xsd:import namespace="748e1e18-7321-44ba-945e-dfc2811a4957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Ajoituksen alkamispäivämäärä" ma:description="Ajoituksen alkamispäivämäärä on julkaisuominaisuuden luoma sivustosarake. Sillä määritetään päivämäärä ja kellonaika, jolloin vierailijat näkevät sivuston ensimmäisen kerran." ma:hidden="true" ma:internalName="PublishingStartDate">
      <xsd:simpleType>
        <xsd:restriction base="dms:Unknown"/>
      </xsd:simpleType>
    </xsd:element>
    <xsd:element name="PublishingExpirationDate" ma:index="9" nillable="true" ma:displayName="Ajoituksen päättymispäivämäärä" ma:description="Ajoituksen päättymispäivämäärä on julkaisuominaisuuden luoma sivustosarake. Sillä määritetään päivämäärä ja kellonaika, jolloin vierailijat eivät enää näe tätä sivustoa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8e1e18-7321-44ba-945e-dfc2811a495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Jaettu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3245D8FA-423E-4DAE-B0D0-EA98B420C4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873A51D-E63E-49B5-8DA6-E823299338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48e1e18-7321-44ba-945e-dfc2811a49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9BBCE3-186F-45C2-9B2B-28F70354D5B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77835A6-4022-4F0E-B7D1-89F9F704B91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SVY706R-2 Luftvärdighetsgodkännande av militär flyganordning.dotx</Template>
  <TotalTime>1</TotalTime>
  <Pages>10</Pages>
  <Words>1396</Words>
  <Characters>11313</Characters>
  <Application>Microsoft Office Word</Application>
  <DocSecurity>0</DocSecurity>
  <Lines>94</Lines>
  <Paragraphs>25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Ahonen Terttu PV ILMAVE</dc:creator>
  <cp:keywords/>
  <dc:description/>
  <cp:lastModifiedBy>Ahonen Terttu PV ILMAVE</cp:lastModifiedBy>
  <cp:revision>2</cp:revision>
  <cp:lastPrinted>2025-01-08T08:27:00Z</cp:lastPrinted>
  <dcterms:created xsi:type="dcterms:W3CDTF">2026-02-02T11:59:00Z</dcterms:created>
  <dcterms:modified xsi:type="dcterms:W3CDTF">2026-02-02T11:59:00Z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0x0101005048A2458AE2CC4CBC7600E513EFE5FF</vt:lpwstr>
  </property>
</Properties>
</file>