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0"/>
        <w:gridCol w:w="2160"/>
        <w:gridCol w:w="151"/>
        <w:gridCol w:w="2410"/>
        <w:gridCol w:w="1141"/>
        <w:gridCol w:w="843"/>
        <w:gridCol w:w="2410"/>
        <w:gridCol w:w="4625"/>
      </w:tblGrid>
      <w:tr w:rsidR="000C6895" w:rsidRPr="000C6895" w:rsidTr="000C6895"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bCs/>
                <w:sz w:val="18"/>
                <w:szCs w:val="18"/>
                <w:lang w:val="fi-FI"/>
              </w:rPr>
            </w:pPr>
            <w:r>
              <w:rPr>
                <w:rFonts w:cs="Arial"/>
                <w:bCs/>
                <w:sz w:val="18"/>
                <w:szCs w:val="18"/>
                <w:lang w:val="fi-FI"/>
              </w:rPr>
              <w:t xml:space="preserve">1. </w:t>
            </w:r>
            <w:r w:rsidRPr="000C6895">
              <w:rPr>
                <w:rFonts w:cs="Arial"/>
                <w:bCs/>
                <w:sz w:val="18"/>
                <w:szCs w:val="18"/>
                <w:lang w:val="fi-FI"/>
              </w:rPr>
              <w:t xml:space="preserve">Hyväksynnän antava kansallinen </w:t>
            </w:r>
            <w:r w:rsidRPr="000C6895">
              <w:rPr>
                <w:rFonts w:cs="Arial"/>
                <w:bCs/>
                <w:sz w:val="18"/>
                <w:szCs w:val="18"/>
                <w:lang w:val="fi-FI"/>
              </w:rPr>
              <w:br/>
            </w:r>
            <w:r>
              <w:rPr>
                <w:rFonts w:cs="Arial"/>
                <w:bCs/>
                <w:sz w:val="18"/>
                <w:szCs w:val="18"/>
                <w:lang w:val="fi-FI"/>
              </w:rPr>
              <w:t xml:space="preserve">    </w:t>
            </w:r>
            <w:r w:rsidRPr="000C6895">
              <w:rPr>
                <w:rFonts w:cs="Arial"/>
                <w:bCs/>
                <w:sz w:val="18"/>
                <w:szCs w:val="18"/>
                <w:lang w:val="fi-FI"/>
              </w:rPr>
              <w:t>sotilasilmailuviranomainen</w:t>
            </w:r>
          </w:p>
        </w:tc>
        <w:tc>
          <w:tcPr>
            <w:tcW w:w="680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b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sz w:val="18"/>
                <w:szCs w:val="18"/>
                <w:lang w:val="fi-FI"/>
              </w:rPr>
              <w:t>2.</w:t>
            </w:r>
            <w:r>
              <w:rPr>
                <w:rFonts w:cs="Arial"/>
                <w:b/>
                <w:sz w:val="18"/>
                <w:szCs w:val="18"/>
                <w:lang w:val="fi-FI"/>
              </w:rPr>
              <w:br/>
              <w:t xml:space="preserve">                                 </w:t>
            </w:r>
            <w:r w:rsidRPr="001427E9">
              <w:rPr>
                <w:rFonts w:cs="Arial"/>
                <w:b/>
                <w:sz w:val="18"/>
                <w:szCs w:val="18"/>
                <w:lang w:val="fi-FI"/>
              </w:rPr>
              <w:t>HUOLTO- JA VALMISTUSTODISTUS</w:t>
            </w:r>
          </w:p>
          <w:p w:rsidR="000C6895" w:rsidRPr="000C6895" w:rsidRDefault="000C6895" w:rsidP="000C6895">
            <w:pPr>
              <w:jc w:val="left"/>
              <w:rPr>
                <w:rFonts w:cs="Arial"/>
                <w:b/>
                <w:sz w:val="18"/>
                <w:szCs w:val="18"/>
                <w:lang w:val="fi-FI"/>
              </w:rPr>
            </w:pPr>
          </w:p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b/>
                <w:sz w:val="18"/>
                <w:szCs w:val="18"/>
                <w:lang w:val="fi-FI"/>
              </w:rPr>
              <w:t xml:space="preserve">              </w:t>
            </w:r>
            <w:r w:rsidR="00B74A17">
              <w:rPr>
                <w:rFonts w:cs="Arial"/>
                <w:b/>
                <w:sz w:val="18"/>
                <w:szCs w:val="18"/>
                <w:lang w:val="fi-FI"/>
              </w:rPr>
              <w:t xml:space="preserve">                   </w:t>
            </w:r>
            <w:r w:rsidR="003F21B1">
              <w:rPr>
                <w:rFonts w:cs="Arial"/>
                <w:b/>
                <w:sz w:val="18"/>
                <w:szCs w:val="18"/>
                <w:lang w:val="fi-FI"/>
              </w:rPr>
              <w:t xml:space="preserve">             </w:t>
            </w:r>
            <w:r w:rsidR="001D412D">
              <w:rPr>
                <w:rFonts w:cs="Arial"/>
                <w:b/>
                <w:sz w:val="18"/>
                <w:szCs w:val="18"/>
                <w:lang w:val="fi-FI"/>
              </w:rPr>
              <w:t xml:space="preserve">  </w:t>
            </w:r>
            <w:r w:rsidR="005031A3">
              <w:rPr>
                <w:rFonts w:cs="Arial"/>
                <w:b/>
                <w:sz w:val="18"/>
                <w:szCs w:val="18"/>
                <w:lang w:val="fi-FI"/>
              </w:rPr>
              <w:t>EMAR FORM 1</w:t>
            </w:r>
            <w:bookmarkStart w:id="0" w:name="_GoBack"/>
            <w:bookmarkEnd w:id="0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3. Lomakkeen seurantanumero</w:t>
            </w:r>
          </w:p>
        </w:tc>
      </w:tr>
      <w:tr w:rsidR="000C6895" w:rsidRPr="000C6895" w:rsidTr="000C6895">
        <w:tc>
          <w:tcPr>
            <w:tcW w:w="411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b/>
                <w:bCs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b/>
                <w:bCs/>
                <w:sz w:val="18"/>
                <w:szCs w:val="18"/>
                <w:lang w:val="fi-FI"/>
              </w:rPr>
              <w:t>Sotilasilmailun viranomaisyksikkö, Suomi</w:t>
            </w:r>
          </w:p>
        </w:tc>
        <w:tc>
          <w:tcPr>
            <w:tcW w:w="6804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center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0C6895" w:rsidTr="000C6895">
        <w:tc>
          <w:tcPr>
            <w:tcW w:w="10915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4. Hyväksytyn organisaation nimi ja osoite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5. Työtilaus/Sopimus/Lasku</w:t>
            </w:r>
          </w:p>
        </w:tc>
      </w:tr>
      <w:tr w:rsidR="000C6895" w:rsidRPr="000C6895" w:rsidTr="000C6895">
        <w:tc>
          <w:tcPr>
            <w:tcW w:w="10915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0C6895" w:rsidTr="000C6895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6. Artikkelin nro</w:t>
            </w: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7. Kuvaus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8. </w:t>
            </w:r>
            <w:proofErr w:type="spellStart"/>
            <w:r>
              <w:rPr>
                <w:rFonts w:cs="Arial"/>
                <w:sz w:val="18"/>
                <w:szCs w:val="18"/>
                <w:lang w:val="fi-FI"/>
              </w:rPr>
              <w:t>Osanro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9. Määrä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10. </w:t>
            </w:r>
            <w:proofErr w:type="spellStart"/>
            <w:r>
              <w:rPr>
                <w:rFonts w:cs="Arial"/>
                <w:sz w:val="18"/>
                <w:szCs w:val="18"/>
                <w:lang w:val="fi-FI"/>
              </w:rPr>
              <w:t>Valmistusnro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11. Tila/Työ</w:t>
            </w:r>
          </w:p>
        </w:tc>
      </w:tr>
      <w:tr w:rsidR="000C6895" w:rsidRPr="000C6895" w:rsidTr="000C6895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0C6895" w:rsidTr="000C6895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caps/>
                <w:sz w:val="18"/>
                <w:szCs w:val="18"/>
                <w:lang w:val="fi-FI"/>
              </w:rPr>
            </w:pP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caps/>
                <w:sz w:val="18"/>
                <w:szCs w:val="18"/>
                <w:lang w:val="fi-F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caps/>
                <w:sz w:val="18"/>
                <w:szCs w:val="18"/>
                <w:lang w:val="fi-FI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caps/>
                <w:sz w:val="18"/>
                <w:szCs w:val="18"/>
                <w:lang w:val="fi-F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caps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0C6895" w:rsidTr="000C6895">
        <w:tc>
          <w:tcPr>
            <w:tcW w:w="1554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12. Huomautukset</w:t>
            </w:r>
          </w:p>
        </w:tc>
      </w:tr>
      <w:tr w:rsidR="000C6895" w:rsidRPr="000C6895" w:rsidTr="000C6895">
        <w:tc>
          <w:tcPr>
            <w:tcW w:w="1554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5031A3" w:rsidTr="000C6895">
        <w:tc>
          <w:tcPr>
            <w:tcW w:w="7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13a. Todistaa, että yllä mainitut artikkelit on valmistettu</w:t>
            </w:r>
          </w:p>
          <w:p w:rsid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Default="001972A7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sdt>
              <w:sdtPr>
                <w:rPr>
                  <w:rFonts w:cs="Arial"/>
                  <w:sz w:val="18"/>
                  <w:szCs w:val="18"/>
                  <w:lang w:val="fi-FI"/>
                </w:rPr>
                <w:id w:val="1198352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BC6">
                  <w:rPr>
                    <w:rFonts w:ascii="MS Gothic" w:eastAsia="MS Gothic" w:hAnsi="MS Gothic" w:cs="Arial" w:hint="eastAsia"/>
                    <w:sz w:val="18"/>
                    <w:szCs w:val="18"/>
                    <w:lang w:val="fi-FI"/>
                  </w:rPr>
                  <w:t>☐</w:t>
                </w:r>
              </w:sdtContent>
            </w:sdt>
            <w:r w:rsidR="000C6895">
              <w:rPr>
                <w:rFonts w:cs="Arial"/>
                <w:sz w:val="18"/>
                <w:szCs w:val="18"/>
                <w:lang w:val="fi-FI"/>
              </w:rPr>
              <w:t xml:space="preserve"> hyväksyttyjen suunnittelutietojen mukaisesti, ja ne ovat turvalliset käyttää</w:t>
            </w:r>
          </w:p>
          <w:p w:rsid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Pr="000C6895" w:rsidRDefault="001972A7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sdt>
              <w:sdtPr>
                <w:rPr>
                  <w:rFonts w:cs="Arial"/>
                  <w:sz w:val="18"/>
                  <w:szCs w:val="18"/>
                  <w:lang w:val="fi-FI"/>
                </w:rPr>
                <w:id w:val="-183398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895">
                  <w:rPr>
                    <w:rFonts w:ascii="MS Gothic" w:eastAsia="MS Gothic" w:hAnsi="MS Gothic" w:cs="Arial" w:hint="eastAsia"/>
                    <w:sz w:val="18"/>
                    <w:szCs w:val="18"/>
                    <w:lang w:val="fi-FI"/>
                  </w:rPr>
                  <w:t>☐</w:t>
                </w:r>
              </w:sdtContent>
            </w:sdt>
            <w:r w:rsidR="000C6895">
              <w:rPr>
                <w:rFonts w:cs="Arial"/>
                <w:sz w:val="18"/>
                <w:szCs w:val="18"/>
                <w:lang w:val="fi-FI"/>
              </w:rPr>
              <w:t xml:space="preserve"> kentässä 12 mainittujen hyväksymättömien suunnittelutietojen mukaisesti</w:t>
            </w:r>
          </w:p>
        </w:tc>
        <w:tc>
          <w:tcPr>
            <w:tcW w:w="7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14a.      </w:t>
            </w:r>
            <w:sdt>
              <w:sdtPr>
                <w:rPr>
                  <w:rFonts w:cs="Arial"/>
                  <w:sz w:val="18"/>
                  <w:szCs w:val="18"/>
                  <w:lang w:val="fi-FI"/>
                </w:rPr>
                <w:id w:val="731202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  <w:lang w:val="fi-FI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18"/>
                <w:lang w:val="fi-FI"/>
              </w:rPr>
              <w:t xml:space="preserve"> </w:t>
            </w:r>
            <w:r w:rsidRPr="000C6895">
              <w:rPr>
                <w:rFonts w:cs="Arial"/>
                <w:sz w:val="18"/>
                <w:szCs w:val="18"/>
                <w:lang w:val="fi-FI"/>
              </w:rPr>
              <w:t>SIM-To-Lt-031</w:t>
            </w:r>
            <w:r w:rsidR="00E675D4">
              <w:rPr>
                <w:rFonts w:cs="Arial"/>
                <w:sz w:val="18"/>
                <w:szCs w:val="18"/>
                <w:lang w:val="fi-FI"/>
              </w:rPr>
              <w:t> </w:t>
            </w:r>
            <w:proofErr w:type="gramStart"/>
            <w:r w:rsidR="00E675D4">
              <w:rPr>
                <w:rFonts w:cs="Arial"/>
                <w:sz w:val="18"/>
                <w:szCs w:val="18"/>
                <w:lang w:val="fi-FI"/>
              </w:rPr>
              <w:t>145.</w:t>
            </w:r>
            <w:r>
              <w:rPr>
                <w:rFonts w:cs="Arial"/>
                <w:sz w:val="18"/>
                <w:szCs w:val="18"/>
                <w:lang w:val="fi-FI"/>
              </w:rPr>
              <w:t>A.50:n</w:t>
            </w:r>
            <w:proofErr w:type="gramEnd"/>
            <w:r>
              <w:rPr>
                <w:rFonts w:cs="Arial"/>
                <w:sz w:val="18"/>
                <w:szCs w:val="18"/>
                <w:lang w:val="fi-FI"/>
              </w:rPr>
              <w:t xml:space="preserve"> mukainen </w:t>
            </w:r>
            <w:r w:rsidR="001427E9" w:rsidRPr="001427E9">
              <w:rPr>
                <w:rFonts w:cs="Arial"/>
                <w:sz w:val="18"/>
                <w:szCs w:val="18"/>
                <w:lang w:val="fi-FI"/>
              </w:rPr>
              <w:t>huolto</w:t>
            </w:r>
            <w:r w:rsidRPr="001427E9">
              <w:rPr>
                <w:rFonts w:cs="Arial"/>
                <w:sz w:val="18"/>
                <w:szCs w:val="18"/>
                <w:lang w:val="fi-FI"/>
              </w:rPr>
              <w:t>todistus</w:t>
            </w:r>
          </w:p>
          <w:p w:rsid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 xml:space="preserve">             </w:t>
            </w:r>
            <w:sdt>
              <w:sdtPr>
                <w:rPr>
                  <w:rFonts w:cs="Arial"/>
                  <w:sz w:val="18"/>
                  <w:szCs w:val="18"/>
                  <w:lang w:val="fi-FI"/>
                </w:rPr>
                <w:id w:val="-115613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  <w:lang w:val="fi-FI"/>
                  </w:rPr>
                  <w:t>☐</w:t>
                </w:r>
              </w:sdtContent>
            </w:sdt>
            <w:r>
              <w:rPr>
                <w:rFonts w:cs="Arial"/>
                <w:sz w:val="18"/>
                <w:szCs w:val="18"/>
                <w:lang w:val="fi-FI"/>
              </w:rPr>
              <w:t xml:space="preserve"> Muu määräys, ks. kenttä 12.</w:t>
            </w:r>
          </w:p>
          <w:p w:rsid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Todistuslausuma:</w:t>
            </w:r>
          </w:p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sz w:val="18"/>
                <w:szCs w:val="18"/>
                <w:lang w:val="fi-FI"/>
              </w:rPr>
              <w:t>Todistaa, että ellei kentässä 12 muuta ilmoiteta, kentässä 11 mainittu ja kentässä 12 kuvailtu työ on tehty SIM-To-Lt-031:n mukaisesti ja artikkeli(e)n katsotaan kyseisen työn osalta olevan valmiit luovutettavaksi käyttöön.</w:t>
            </w:r>
          </w:p>
        </w:tc>
      </w:tr>
      <w:tr w:rsidR="000C6895" w:rsidRPr="005031A3" w:rsidTr="000C6895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13b. Valtuutetun henkilön allekirjoitus</w:t>
            </w:r>
          </w:p>
        </w:tc>
        <w:tc>
          <w:tcPr>
            <w:tcW w:w="370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13c. Toimiluvan tai valtuutuksen numero</w:t>
            </w: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14b. Valtuutetun henkilön allekirjoitus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14c. Toimiluvan tai valtuutuksen numero</w:t>
            </w:r>
          </w:p>
        </w:tc>
      </w:tr>
      <w:tr w:rsidR="000C6895" w:rsidRPr="005031A3" w:rsidTr="000C6895">
        <w:tc>
          <w:tcPr>
            <w:tcW w:w="39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370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3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5031A3" w:rsidTr="000C6895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13d. Nimi</w:t>
            </w:r>
          </w:p>
        </w:tc>
        <w:tc>
          <w:tcPr>
            <w:tcW w:w="370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580710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13e. Päivä</w:t>
            </w:r>
            <w:r w:rsidR="00580710">
              <w:rPr>
                <w:rFonts w:cs="Arial"/>
                <w:sz w:val="18"/>
                <w:szCs w:val="18"/>
                <w:lang w:val="fi-FI"/>
              </w:rPr>
              <w:t>määrä</w:t>
            </w:r>
            <w:r>
              <w:rPr>
                <w:rFonts w:cs="Arial"/>
                <w:sz w:val="18"/>
                <w:szCs w:val="18"/>
                <w:lang w:val="fi-FI"/>
              </w:rPr>
              <w:t xml:space="preserve"> (</w:t>
            </w:r>
            <w:proofErr w:type="spellStart"/>
            <w:r>
              <w:rPr>
                <w:rFonts w:cs="Arial"/>
                <w:sz w:val="18"/>
                <w:szCs w:val="18"/>
                <w:lang w:val="fi-FI"/>
              </w:rPr>
              <w:t>pv.kk.vvvv</w:t>
            </w:r>
            <w:proofErr w:type="spellEnd"/>
            <w:r>
              <w:rPr>
                <w:rFonts w:cs="Arial"/>
                <w:sz w:val="18"/>
                <w:szCs w:val="18"/>
                <w:lang w:val="fi-FI"/>
              </w:rPr>
              <w:t>)</w:t>
            </w: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14d. Nimi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580710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14e. Päivä</w:t>
            </w:r>
            <w:r w:rsidR="00580710">
              <w:rPr>
                <w:rFonts w:cs="Arial"/>
                <w:sz w:val="18"/>
                <w:szCs w:val="18"/>
                <w:lang w:val="fi-FI"/>
              </w:rPr>
              <w:t>määrä</w:t>
            </w:r>
            <w:r w:rsidR="00C21BF8">
              <w:rPr>
                <w:rFonts w:cs="Arial"/>
                <w:sz w:val="18"/>
                <w:szCs w:val="18"/>
                <w:lang w:val="fi-FI"/>
              </w:rPr>
              <w:t xml:space="preserve"> (</w:t>
            </w:r>
            <w:proofErr w:type="spellStart"/>
            <w:r w:rsidR="00C21BF8">
              <w:rPr>
                <w:rFonts w:cs="Arial"/>
                <w:sz w:val="18"/>
                <w:szCs w:val="18"/>
                <w:lang w:val="fi-FI"/>
              </w:rPr>
              <w:t>pv.kk.vvvv</w:t>
            </w:r>
            <w:proofErr w:type="spellEnd"/>
            <w:r w:rsidR="00C21BF8">
              <w:rPr>
                <w:rFonts w:cs="Arial"/>
                <w:sz w:val="18"/>
                <w:szCs w:val="18"/>
                <w:lang w:val="fi-FI"/>
              </w:rPr>
              <w:t>)</w:t>
            </w:r>
          </w:p>
        </w:tc>
      </w:tr>
      <w:tr w:rsidR="000C6895" w:rsidRPr="005031A3" w:rsidTr="000C6895">
        <w:tc>
          <w:tcPr>
            <w:tcW w:w="39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370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3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  <w:tc>
          <w:tcPr>
            <w:tcW w:w="4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  <w:tr w:rsidR="000C6895" w:rsidRPr="005031A3" w:rsidTr="00F61071">
        <w:tc>
          <w:tcPr>
            <w:tcW w:w="155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b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b/>
                <w:sz w:val="18"/>
                <w:szCs w:val="18"/>
                <w:lang w:val="fi-FI"/>
              </w:rPr>
              <w:t>Käyttäjän/Asentajan vastuut</w:t>
            </w:r>
          </w:p>
          <w:p w:rsid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sz w:val="18"/>
                <w:szCs w:val="18"/>
                <w:lang w:val="fi-FI"/>
              </w:rPr>
              <w:t>Tämä todistus ei automaattisesti ole asennuslupa.</w:t>
            </w: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sz w:val="18"/>
                <w:szCs w:val="18"/>
                <w:lang w:val="fi-FI"/>
              </w:rPr>
              <w:t>Kun käyttäjä/asentaja tekee työn muun kuin kentässä 1 ilmoitetun kansallisen sotilasilmailuviranomaisen määräysten mukaisesti, hänen on varmistettava, että hänen kansallinen sotilasilmailuviranomaisensa hyväksyy kentässä 1 ilmoitetun kansallisen sotilasilmailuviranomaisen valvonnan alaiset artikkelit.</w:t>
            </w: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  <w:p w:rsid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  <w:r w:rsidRPr="000C6895">
              <w:rPr>
                <w:rFonts w:cs="Arial"/>
                <w:sz w:val="18"/>
                <w:szCs w:val="18"/>
                <w:lang w:val="fi-FI"/>
              </w:rPr>
              <w:t>Kentissä 13a ja 14a annetut todistukset eivät ole asennu</w:t>
            </w:r>
            <w:r w:rsidR="00006619">
              <w:rPr>
                <w:rFonts w:cs="Arial"/>
                <w:sz w:val="18"/>
                <w:szCs w:val="18"/>
                <w:lang w:val="fi-FI"/>
              </w:rPr>
              <w:t>stodistuksia</w:t>
            </w:r>
            <w:r w:rsidRPr="000C6895">
              <w:rPr>
                <w:rFonts w:cs="Arial"/>
                <w:sz w:val="18"/>
                <w:szCs w:val="18"/>
                <w:lang w:val="fi-FI"/>
              </w:rPr>
              <w:t>. Ilma-aluksen huoltokirjanpidossa täytyy kaikissa tapauksissa olla käyttäjän/asentajan kansallisten määr</w:t>
            </w:r>
            <w:r w:rsidR="00006619">
              <w:rPr>
                <w:rFonts w:cs="Arial"/>
                <w:sz w:val="18"/>
                <w:szCs w:val="18"/>
                <w:lang w:val="fi-FI"/>
              </w:rPr>
              <w:t>äysten mukainen asennustodistus</w:t>
            </w:r>
            <w:r w:rsidRPr="000C6895">
              <w:rPr>
                <w:rFonts w:cs="Arial"/>
                <w:sz w:val="18"/>
                <w:szCs w:val="18"/>
                <w:lang w:val="fi-FI"/>
              </w:rPr>
              <w:t xml:space="preserve"> ennen kuin ilma-aluksella saa lentää.</w:t>
            </w:r>
          </w:p>
          <w:p w:rsidR="000C6895" w:rsidRPr="000C6895" w:rsidRDefault="000C6895" w:rsidP="000C6895">
            <w:pPr>
              <w:tabs>
                <w:tab w:val="bar" w:pos="-392"/>
              </w:tabs>
              <w:snapToGrid w:val="0"/>
              <w:jc w:val="left"/>
              <w:rPr>
                <w:rFonts w:cs="Arial"/>
                <w:sz w:val="18"/>
                <w:szCs w:val="18"/>
                <w:lang w:val="fi-FI"/>
              </w:rPr>
            </w:pPr>
          </w:p>
        </w:tc>
      </w:tr>
    </w:tbl>
    <w:p w:rsidR="00BE55F7" w:rsidRPr="000C6895" w:rsidRDefault="00BE55F7" w:rsidP="000C6895">
      <w:pPr>
        <w:pStyle w:val="Otsikko1"/>
        <w:rPr>
          <w:rFonts w:cs="Arial"/>
          <w:color w:val="000000"/>
          <w:sz w:val="22"/>
          <w:lang w:val="fi-FI"/>
        </w:rPr>
      </w:pPr>
    </w:p>
    <w:sectPr w:rsidR="00BE55F7" w:rsidRPr="000C6895" w:rsidSect="000C6895">
      <w:footerReference w:type="default" r:id="rId8"/>
      <w:pgSz w:w="16838" w:h="11906" w:orient="landscape"/>
      <w:pgMar w:top="567" w:right="567" w:bottom="567" w:left="567" w:header="510" w:footer="510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7E9" w:rsidRDefault="001427E9" w:rsidP="00925DAA">
      <w:r>
        <w:separator/>
      </w:r>
    </w:p>
  </w:endnote>
  <w:endnote w:type="continuationSeparator" w:id="0">
    <w:p w:rsidR="001427E9" w:rsidRDefault="001427E9" w:rsidP="0092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EC5" w:rsidRDefault="00D061CB" w:rsidP="00257EC5">
    <w:pPr>
      <w:snapToGrid w:val="0"/>
      <w:rPr>
        <w:color w:val="BFBFBF"/>
        <w:sz w:val="12"/>
        <w:szCs w:val="12"/>
        <w:lang w:val="en-US"/>
      </w:rPr>
    </w:pPr>
    <w:r>
      <w:rPr>
        <w:color w:val="BFBFBF"/>
        <w:sz w:val="12"/>
        <w:szCs w:val="12"/>
        <w:lang w:val="en-US"/>
      </w:rPr>
      <w:t>SVY</w:t>
    </w:r>
    <w:r w:rsidR="001D412D">
      <w:rPr>
        <w:color w:val="BFBFBF"/>
        <w:sz w:val="12"/>
        <w:szCs w:val="12"/>
        <w:lang w:val="en-US"/>
      </w:rPr>
      <w:t>9</w:t>
    </w:r>
    <w:r w:rsidR="000C6895" w:rsidRPr="000C6895">
      <w:rPr>
        <w:color w:val="BFBFBF"/>
        <w:sz w:val="12"/>
        <w:szCs w:val="12"/>
        <w:lang w:val="en-US"/>
      </w:rPr>
      <w:t>01</w:t>
    </w:r>
    <w:r w:rsidR="00257EC5" w:rsidRPr="000C6895">
      <w:rPr>
        <w:color w:val="BFBFBF"/>
        <w:sz w:val="12"/>
        <w:szCs w:val="12"/>
        <w:lang w:val="en-US"/>
      </w:rPr>
      <w:t>-1</w:t>
    </w:r>
    <w:r w:rsidR="00377BC6">
      <w:rPr>
        <w:color w:val="BFBFBF"/>
        <w:sz w:val="12"/>
        <w:szCs w:val="12"/>
        <w:lang w:val="en-US"/>
      </w:rPr>
      <w:t xml:space="preserve"> (EMAR Form 1)</w:t>
    </w:r>
  </w:p>
  <w:p w:rsidR="00494B43" w:rsidRPr="000C6895" w:rsidRDefault="00494B43" w:rsidP="00257EC5">
    <w:pPr>
      <w:snapToGrid w:val="0"/>
      <w:rPr>
        <w:color w:val="BFBFBF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7E9" w:rsidRDefault="001427E9" w:rsidP="00925DAA">
      <w:r>
        <w:separator/>
      </w:r>
    </w:p>
  </w:footnote>
  <w:footnote w:type="continuationSeparator" w:id="0">
    <w:p w:rsidR="001427E9" w:rsidRDefault="001427E9" w:rsidP="00925D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7E9"/>
    <w:rsid w:val="00006619"/>
    <w:rsid w:val="000C6895"/>
    <w:rsid w:val="000C6CAF"/>
    <w:rsid w:val="001038EB"/>
    <w:rsid w:val="001162CB"/>
    <w:rsid w:val="001427E9"/>
    <w:rsid w:val="001625B6"/>
    <w:rsid w:val="00177648"/>
    <w:rsid w:val="001972A7"/>
    <w:rsid w:val="001D412D"/>
    <w:rsid w:val="001F34CD"/>
    <w:rsid w:val="00224CD8"/>
    <w:rsid w:val="00257EC5"/>
    <w:rsid w:val="002A3F85"/>
    <w:rsid w:val="00306DCF"/>
    <w:rsid w:val="00326C41"/>
    <w:rsid w:val="00341940"/>
    <w:rsid w:val="00344427"/>
    <w:rsid w:val="00377BC6"/>
    <w:rsid w:val="0039361D"/>
    <w:rsid w:val="003F21B1"/>
    <w:rsid w:val="004852D1"/>
    <w:rsid w:val="00494B43"/>
    <w:rsid w:val="004A6F2C"/>
    <w:rsid w:val="005031A3"/>
    <w:rsid w:val="00513313"/>
    <w:rsid w:val="00534011"/>
    <w:rsid w:val="0054776D"/>
    <w:rsid w:val="00580710"/>
    <w:rsid w:val="005F6F68"/>
    <w:rsid w:val="00662541"/>
    <w:rsid w:val="00662D40"/>
    <w:rsid w:val="006D0DD3"/>
    <w:rsid w:val="00703F41"/>
    <w:rsid w:val="00733473"/>
    <w:rsid w:val="007B0CB2"/>
    <w:rsid w:val="007B6A3A"/>
    <w:rsid w:val="007B760B"/>
    <w:rsid w:val="00822028"/>
    <w:rsid w:val="00831C7A"/>
    <w:rsid w:val="00836B7B"/>
    <w:rsid w:val="008C38C8"/>
    <w:rsid w:val="008E5180"/>
    <w:rsid w:val="008F4429"/>
    <w:rsid w:val="00925DAA"/>
    <w:rsid w:val="009A43A3"/>
    <w:rsid w:val="009B09F9"/>
    <w:rsid w:val="009B2615"/>
    <w:rsid w:val="00A170F3"/>
    <w:rsid w:val="00AA660D"/>
    <w:rsid w:val="00AC619E"/>
    <w:rsid w:val="00AD3A7A"/>
    <w:rsid w:val="00B314DE"/>
    <w:rsid w:val="00B3590A"/>
    <w:rsid w:val="00B35D46"/>
    <w:rsid w:val="00B74A17"/>
    <w:rsid w:val="00B92A36"/>
    <w:rsid w:val="00B95D8B"/>
    <w:rsid w:val="00BE55F7"/>
    <w:rsid w:val="00C21BF8"/>
    <w:rsid w:val="00C4537D"/>
    <w:rsid w:val="00C45A78"/>
    <w:rsid w:val="00CB360C"/>
    <w:rsid w:val="00CC030A"/>
    <w:rsid w:val="00CD68A5"/>
    <w:rsid w:val="00CE7C32"/>
    <w:rsid w:val="00D061CB"/>
    <w:rsid w:val="00D26E75"/>
    <w:rsid w:val="00D56740"/>
    <w:rsid w:val="00D81699"/>
    <w:rsid w:val="00DE0FC9"/>
    <w:rsid w:val="00E10DF1"/>
    <w:rsid w:val="00E16021"/>
    <w:rsid w:val="00E36E19"/>
    <w:rsid w:val="00E46A99"/>
    <w:rsid w:val="00E675D4"/>
    <w:rsid w:val="00EB543D"/>
    <w:rsid w:val="00EF2CFE"/>
    <w:rsid w:val="00F90BA2"/>
    <w:rsid w:val="00FD7008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3082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E16021"/>
    <w:pPr>
      <w:spacing w:after="0" w:line="240" w:lineRule="auto"/>
      <w:jc w:val="both"/>
    </w:pPr>
    <w:rPr>
      <w:rFonts w:ascii="Arial" w:eastAsia="Calibri" w:hAnsi="Arial" w:cs="Times New Roman"/>
      <w:sz w:val="20"/>
      <w:lang w:val="en-GB"/>
    </w:rPr>
  </w:style>
  <w:style w:type="paragraph" w:styleId="Otsikko1">
    <w:name w:val="heading 1"/>
    <w:basedOn w:val="Normaali"/>
    <w:next w:val="Normaali"/>
    <w:link w:val="Otsikko1Char"/>
    <w:qFormat/>
    <w:rsid w:val="00E16021"/>
    <w:pPr>
      <w:jc w:val="left"/>
      <w:outlineLvl w:val="0"/>
    </w:pPr>
    <w:rPr>
      <w:rFonts w:eastAsia="Times New Roman"/>
      <w:b/>
      <w:kern w:val="36"/>
      <w:sz w:val="24"/>
      <w:szCs w:val="24"/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16021"/>
    <w:rPr>
      <w:rFonts w:ascii="Arial" w:eastAsia="Times New Roman" w:hAnsi="Arial" w:cs="Times New Roman"/>
      <w:b/>
      <w:kern w:val="36"/>
      <w:sz w:val="24"/>
      <w:szCs w:val="24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styleId="Alatunniste">
    <w:name w:val="footer"/>
    <w:basedOn w:val="Normaali"/>
    <w:link w:val="Ala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customStyle="1" w:styleId="Oletusteksti">
    <w:name w:val="Oletusteksti"/>
    <w:basedOn w:val="Normaali"/>
    <w:link w:val="OletustekstiChar"/>
    <w:semiHidden/>
    <w:rsid w:val="00AC619E"/>
    <w:pPr>
      <w:tabs>
        <w:tab w:val="left" w:pos="2592"/>
        <w:tab w:val="left" w:pos="3888"/>
        <w:tab w:val="left" w:pos="5184"/>
        <w:tab w:val="left" w:pos="7776"/>
      </w:tabs>
    </w:pPr>
    <w:rPr>
      <w:rFonts w:ascii="Times New Roman" w:eastAsia="Times New Roman" w:hAnsi="Times New Roman" w:cs="Arial"/>
      <w:sz w:val="24"/>
      <w:szCs w:val="24"/>
      <w:lang w:val="fi-FI" w:eastAsia="fi-FI"/>
    </w:rPr>
  </w:style>
  <w:style w:type="character" w:customStyle="1" w:styleId="OletustekstiChar">
    <w:name w:val="Oletusteksti Char"/>
    <w:link w:val="Oletusteksti"/>
    <w:semiHidden/>
    <w:rsid w:val="00AC619E"/>
    <w:rPr>
      <w:rFonts w:ascii="Times New Roman" w:eastAsia="Times New Roman" w:hAnsi="Times New Roman" w:cs="Arial"/>
      <w:sz w:val="24"/>
      <w:szCs w:val="24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4852D1"/>
    <w:rPr>
      <w:color w:val="808080"/>
    </w:rPr>
  </w:style>
  <w:style w:type="character" w:styleId="Hienovarainenviittaus">
    <w:name w:val="Subtle Reference"/>
    <w:basedOn w:val="Kappaleenoletusfontti"/>
    <w:uiPriority w:val="31"/>
    <w:qFormat/>
    <w:rsid w:val="00C4537D"/>
    <w:rPr>
      <w:smallCaps/>
      <w:color w:val="5A5A5A" w:themeColor="text1" w:themeTint="A5"/>
    </w:rPr>
  </w:style>
  <w:style w:type="character" w:customStyle="1" w:styleId="Tyyli1">
    <w:name w:val="Tyyli1"/>
    <w:basedOn w:val="Kappaleenoletusfontti"/>
    <w:uiPriority w:val="1"/>
    <w:rsid w:val="00C4537D"/>
    <w:rPr>
      <w:rFonts w:ascii="Arial" w:hAnsi="Arial"/>
      <w:sz w:val="18"/>
    </w:rPr>
  </w:style>
  <w:style w:type="table" w:styleId="TaulukkoRuudukko">
    <w:name w:val="Table Grid"/>
    <w:basedOn w:val="Normaalitaulukko"/>
    <w:uiPriority w:val="59"/>
    <w:rsid w:val="00B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44822-3EFD-489F-8F7E-92B142DD6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SVY901-1_Huolto_ja_valmistustodistus</Template>
  <TotalTime>24</TotalTime>
  <Pages>1</Pages>
  <Words>208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Varala Jarmo PV ILMAVE</dc:creator>
  <cp:lastModifiedBy>Varala Jarmo PV ILMAVE</cp:lastModifiedBy>
  <cp:revision>4</cp:revision>
  <cp:lastPrinted>2018-07-05T05:01:00Z</cp:lastPrinted>
  <dcterms:created xsi:type="dcterms:W3CDTF">2020-06-17T06:07:00Z</dcterms:created>
  <dcterms:modified xsi:type="dcterms:W3CDTF">2020-12-04T06:51:00Z</dcterms:modified>
</cp:coreProperties>
</file>